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16E5" w:rsidRPr="001F34F8" w:rsidRDefault="009C16E5" w:rsidP="00613852">
      <w:pPr>
        <w:outlineLvl w:val="0"/>
        <w:rPr>
          <w:rFonts w:ascii="Arial" w:hAnsi="Arial" w:cs="Arial"/>
          <w:b/>
        </w:rPr>
      </w:pPr>
      <w:r w:rsidRPr="001F34F8">
        <w:rPr>
          <w:rFonts w:ascii="Arial" w:hAnsi="Arial" w:cs="Arial"/>
          <w:b/>
        </w:rPr>
        <w:t xml:space="preserve">Wij zingen: </w:t>
      </w:r>
      <w:r w:rsidR="00FC4682">
        <w:rPr>
          <w:rFonts w:ascii="Arial" w:hAnsi="Arial" w:cs="Arial"/>
          <w:b/>
        </w:rPr>
        <w:t>Zout is zout, licht is licht</w:t>
      </w:r>
    </w:p>
    <w:p w:rsidR="001F34F8" w:rsidRDefault="001F34F8">
      <w:pPr>
        <w:rPr>
          <w:rFonts w:ascii="Arial" w:hAnsi="Arial" w:cs="Arial"/>
        </w:rPr>
      </w:pPr>
    </w:p>
    <w:p w:rsidR="007F0CF8" w:rsidRDefault="00A90A7C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nl-NL"/>
        </w:rPr>
        <w:drawing>
          <wp:inline distT="0" distB="0" distL="0" distR="0">
            <wp:extent cx="3316224" cy="1853184"/>
            <wp:effectExtent l="19050" t="0" r="0" b="0"/>
            <wp:docPr id="2" name="Afbeelding 1" descr="Zout is zou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out is zout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16224" cy="18531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4682" w:rsidRDefault="00FC4682">
      <w:pPr>
        <w:rPr>
          <w:rFonts w:ascii="Arial" w:hAnsi="Arial" w:cs="Arial"/>
        </w:rPr>
      </w:pPr>
    </w:p>
    <w:p w:rsidR="00FC4682" w:rsidRPr="00FC4682" w:rsidRDefault="00FC4682" w:rsidP="00FC4682">
      <w:pPr>
        <w:rPr>
          <w:rFonts w:ascii="Arial" w:hAnsi="Arial" w:cs="Arial"/>
        </w:rPr>
      </w:pPr>
      <w:r w:rsidRPr="00FC4682">
        <w:rPr>
          <w:rFonts w:ascii="Arial" w:hAnsi="Arial" w:cs="Arial"/>
        </w:rPr>
        <w:t>Licht is licht en licht alleen.</w:t>
      </w:r>
    </w:p>
    <w:p w:rsidR="00FC4682" w:rsidRPr="00FC4682" w:rsidRDefault="00FC4682" w:rsidP="00FC4682">
      <w:pPr>
        <w:rPr>
          <w:rFonts w:ascii="Arial" w:hAnsi="Arial" w:cs="Arial"/>
        </w:rPr>
      </w:pPr>
      <w:r w:rsidRPr="00FC4682">
        <w:rPr>
          <w:rFonts w:ascii="Arial" w:hAnsi="Arial" w:cs="Arial"/>
        </w:rPr>
        <w:t>Maar als het licht niet schijnen kan,</w:t>
      </w:r>
    </w:p>
    <w:p w:rsidR="00FC4682" w:rsidRDefault="00FC4682" w:rsidP="00FC4682">
      <w:pPr>
        <w:rPr>
          <w:rFonts w:ascii="Arial" w:hAnsi="Arial" w:cs="Arial"/>
        </w:rPr>
      </w:pPr>
      <w:r w:rsidRPr="00FC4682">
        <w:rPr>
          <w:rFonts w:ascii="Arial" w:hAnsi="Arial" w:cs="Arial"/>
        </w:rPr>
        <w:t>waarmee zul je dan verlichten?</w:t>
      </w:r>
    </w:p>
    <w:p w:rsidR="00FC4682" w:rsidRDefault="00FC4682" w:rsidP="00FC4682">
      <w:pPr>
        <w:rPr>
          <w:rFonts w:ascii="Arial" w:hAnsi="Arial" w:cs="Arial"/>
        </w:rPr>
      </w:pPr>
    </w:p>
    <w:p w:rsidR="00FC4682" w:rsidRDefault="00FC4682" w:rsidP="00FC4682">
      <w:pPr>
        <w:rPr>
          <w:rFonts w:ascii="Arial" w:hAnsi="Arial" w:cs="Arial"/>
        </w:rPr>
      </w:pPr>
    </w:p>
    <w:p w:rsidR="00FC4682" w:rsidRDefault="00FC4682" w:rsidP="00FC4682">
      <w:pPr>
        <w:rPr>
          <w:rFonts w:ascii="Arial" w:hAnsi="Arial" w:cs="Arial"/>
        </w:rPr>
      </w:pPr>
      <w:r>
        <w:rPr>
          <w:rFonts w:ascii="Arial" w:hAnsi="Arial" w:cs="Arial"/>
          <w:i/>
        </w:rPr>
        <w:t>colofon:</w:t>
      </w:r>
    </w:p>
    <w:p w:rsidR="00FC4682" w:rsidRDefault="00FC4682" w:rsidP="00FC4682">
      <w:pPr>
        <w:rPr>
          <w:rFonts w:ascii="Arial" w:hAnsi="Arial" w:cs="Arial"/>
        </w:rPr>
      </w:pPr>
      <w:r>
        <w:rPr>
          <w:rFonts w:ascii="Arial" w:hAnsi="Arial" w:cs="Arial"/>
        </w:rPr>
        <w:t>'Zout is zout, licht is licht':</w:t>
      </w:r>
    </w:p>
    <w:p w:rsidR="00FC4682" w:rsidRDefault="00FC4682" w:rsidP="00FC4682">
      <w:pPr>
        <w:rPr>
          <w:rFonts w:ascii="Arial" w:hAnsi="Arial" w:cs="Arial"/>
        </w:rPr>
      </w:pPr>
      <w:r>
        <w:rPr>
          <w:rFonts w:ascii="Arial" w:hAnsi="Arial" w:cs="Arial"/>
          <w:i/>
        </w:rPr>
        <w:t>tekst:</w:t>
      </w:r>
      <w:r>
        <w:rPr>
          <w:rFonts w:ascii="Arial" w:hAnsi="Arial" w:cs="Arial"/>
        </w:rPr>
        <w:t xml:space="preserve"> Maandagavondgroep Kgk</w:t>
      </w:r>
    </w:p>
    <w:p w:rsidR="00FC4682" w:rsidRDefault="00FC4682" w:rsidP="00FC4682">
      <w:pPr>
        <w:rPr>
          <w:rFonts w:ascii="Arial" w:hAnsi="Arial" w:cs="Arial"/>
        </w:rPr>
      </w:pPr>
      <w:r>
        <w:rPr>
          <w:rFonts w:ascii="Arial" w:hAnsi="Arial" w:cs="Arial"/>
          <w:i/>
        </w:rPr>
        <w:t>muziek:</w:t>
      </w:r>
      <w:r>
        <w:rPr>
          <w:rFonts w:ascii="Arial" w:hAnsi="Arial" w:cs="Arial"/>
        </w:rPr>
        <w:t xml:space="preserve"> Fred Tuinder</w:t>
      </w:r>
    </w:p>
    <w:p w:rsidR="00FC4682" w:rsidRDefault="00FC4682" w:rsidP="00FC4682">
      <w:pPr>
        <w:rPr>
          <w:rFonts w:ascii="Arial" w:hAnsi="Arial" w:cs="Arial"/>
        </w:rPr>
      </w:pPr>
    </w:p>
    <w:p w:rsidR="00FC4682" w:rsidRPr="00FC4682" w:rsidRDefault="00FC4682" w:rsidP="00FC4682">
      <w:pPr>
        <w:rPr>
          <w:rFonts w:ascii="Arial" w:hAnsi="Arial" w:cs="Arial"/>
        </w:rPr>
      </w:pPr>
    </w:p>
    <w:sectPr w:rsidR="00FC4682" w:rsidRPr="00FC4682" w:rsidSect="00637345">
      <w:pgSz w:w="11906" w:h="16838"/>
      <w:pgMar w:top="709" w:right="6094" w:bottom="1417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attachedTemplate r:id="rId1"/>
  <w:stylePaneFormatFilter w:val="3F01"/>
  <w:defaultTabStop w:val="708"/>
  <w:hyphenationZone w:val="425"/>
  <w:noPunctuationKerning/>
  <w:characterSpacingControl w:val="doNotCompress"/>
  <w:savePreviewPicture/>
  <w:compat>
    <w:applyBreakingRules/>
  </w:compat>
  <w:rsids>
    <w:rsidRoot w:val="00FC4682"/>
    <w:rsid w:val="000135FE"/>
    <w:rsid w:val="000C38ED"/>
    <w:rsid w:val="001F34F8"/>
    <w:rsid w:val="00311AF4"/>
    <w:rsid w:val="003D4CF3"/>
    <w:rsid w:val="003F3544"/>
    <w:rsid w:val="00476D45"/>
    <w:rsid w:val="0052574D"/>
    <w:rsid w:val="005608B1"/>
    <w:rsid w:val="005E1ED2"/>
    <w:rsid w:val="00600962"/>
    <w:rsid w:val="00613852"/>
    <w:rsid w:val="00637345"/>
    <w:rsid w:val="006E4955"/>
    <w:rsid w:val="00755516"/>
    <w:rsid w:val="007F0CF8"/>
    <w:rsid w:val="007F1C2D"/>
    <w:rsid w:val="008450B1"/>
    <w:rsid w:val="0087774B"/>
    <w:rsid w:val="00885546"/>
    <w:rsid w:val="009C16E5"/>
    <w:rsid w:val="00A90A7C"/>
    <w:rsid w:val="00B52CA6"/>
    <w:rsid w:val="00CD330B"/>
    <w:rsid w:val="00DB1CF6"/>
    <w:rsid w:val="00DF2967"/>
    <w:rsid w:val="00E261E3"/>
    <w:rsid w:val="00E9135A"/>
    <w:rsid w:val="00F23DB7"/>
    <w:rsid w:val="00F53F59"/>
    <w:rsid w:val="00FC4682"/>
    <w:rsid w:val="00FF5C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755516"/>
    <w:rPr>
      <w:sz w:val="24"/>
      <w:szCs w:val="24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Documentstructuur">
    <w:name w:val="Document Map"/>
    <w:basedOn w:val="Standaard"/>
    <w:semiHidden/>
    <w:rsid w:val="00613852"/>
    <w:pPr>
      <w:shd w:val="clear" w:color="auto" w:fill="000080"/>
    </w:pPr>
    <w:rPr>
      <w:rFonts w:ascii="Tahoma" w:hAnsi="Tahoma" w:cs="Tahoma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F0CF8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F0CF8"/>
    <w:rPr>
      <w:rFonts w:ascii="Tahoma" w:hAnsi="Tahoma" w:cs="Tahoma"/>
      <w:sz w:val="16"/>
      <w:szCs w:val="16"/>
      <w:lang w:val="nl-N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Templates\Kgk-liturgie.dot" TargetMode="Externa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Kgk-liturgie.dot</Template>
  <TotalTime>0</TotalTime>
  <Pages>1</Pages>
  <Words>37</Words>
  <Characters>204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>Wij zingen: voetje, voetje</vt:lpstr>
    </vt:vector>
  </TitlesOfParts>
  <Company>Microsoft</Company>
  <LinksUpToDate>false</LinksUpToDate>
  <CharactersWithSpaces>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Henk Scheffer</dc:creator>
  <cp:lastModifiedBy>Henk Scheffer</cp:lastModifiedBy>
  <cp:revision>2</cp:revision>
  <dcterms:created xsi:type="dcterms:W3CDTF">2013-10-22T23:36:00Z</dcterms:created>
  <dcterms:modified xsi:type="dcterms:W3CDTF">2013-10-22T23:36:00Z</dcterms:modified>
</cp:coreProperties>
</file>