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521F5C" w:rsidP="00613852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nl-N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231775</wp:posOffset>
            </wp:positionV>
            <wp:extent cx="3466465" cy="3631565"/>
            <wp:effectExtent l="19050" t="0" r="635" b="0"/>
            <wp:wrapTopAndBottom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36315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6E5" w:rsidRPr="001F34F8">
        <w:rPr>
          <w:rFonts w:ascii="Arial" w:hAnsi="Arial" w:cs="Arial"/>
          <w:b/>
        </w:rPr>
        <w:t xml:space="preserve">Wij zingen: </w:t>
      </w:r>
      <w:r>
        <w:rPr>
          <w:rFonts w:ascii="Arial" w:hAnsi="Arial" w:cs="Arial"/>
          <w:b/>
        </w:rPr>
        <w:t>Op leven en dood</w:t>
      </w:r>
    </w:p>
    <w:p w:rsidR="001F34F8" w:rsidRDefault="00521F5C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 zal ik fluist'ren,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roepen en schreeuwen naar jou.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 zal ik luist'ren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naar een taal, naar een teken van jou.</w:t>
      </w:r>
    </w:p>
    <w:p w:rsidR="00521F5C" w:rsidRPr="00521F5C" w:rsidRDefault="00521F5C" w:rsidP="00521F5C">
      <w:pPr>
        <w:rPr>
          <w:rFonts w:ascii="Arial" w:hAnsi="Arial" w:cs="Arial"/>
        </w:rPr>
      </w:pP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2.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dood, laat je horen,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je stem, je woorden, je naam.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dood, laat je vinden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in ogen, in het licht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van een traan.</w:t>
      </w:r>
    </w:p>
    <w:p w:rsidR="00521F5C" w:rsidRPr="00521F5C" w:rsidRDefault="00521F5C" w:rsidP="00521F5C">
      <w:pPr>
        <w:rPr>
          <w:rFonts w:ascii="Arial" w:hAnsi="Arial" w:cs="Arial"/>
        </w:rPr>
      </w:pP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3.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 gaat mijn adem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in een lied t'rug naar jou.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Op leven en dood zal ik vrij zijn,</w:t>
      </w:r>
    </w:p>
    <w:p w:rsidR="00521F5C" w:rsidRPr="00521F5C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zal ik opstaan in vrede</w:t>
      </w:r>
    </w:p>
    <w:p w:rsidR="007F0CF8" w:rsidRDefault="00521F5C" w:rsidP="00521F5C">
      <w:pPr>
        <w:rPr>
          <w:rFonts w:ascii="Arial" w:hAnsi="Arial" w:cs="Arial"/>
        </w:rPr>
      </w:pPr>
      <w:r w:rsidRPr="00521F5C">
        <w:rPr>
          <w:rFonts w:ascii="Arial" w:hAnsi="Arial" w:cs="Arial"/>
        </w:rPr>
        <w:t>bij jou.</w:t>
      </w:r>
    </w:p>
    <w:p w:rsidR="00521F5C" w:rsidRDefault="00521F5C" w:rsidP="00521F5C">
      <w:pPr>
        <w:rPr>
          <w:rFonts w:ascii="Arial" w:hAnsi="Arial" w:cs="Arial"/>
        </w:rPr>
      </w:pPr>
    </w:p>
    <w:p w:rsidR="00521F5C" w:rsidRDefault="00521F5C" w:rsidP="00521F5C">
      <w:pPr>
        <w:rPr>
          <w:rFonts w:ascii="Arial" w:hAnsi="Arial" w:cs="Arial"/>
        </w:rPr>
      </w:pPr>
    </w:p>
    <w:p w:rsidR="00521F5C" w:rsidRDefault="00521F5C" w:rsidP="00521F5C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521F5C" w:rsidRDefault="00521F5C" w:rsidP="00521F5C">
      <w:pPr>
        <w:rPr>
          <w:rFonts w:ascii="Arial" w:hAnsi="Arial" w:cs="Arial"/>
        </w:rPr>
      </w:pPr>
      <w:r>
        <w:rPr>
          <w:rFonts w:ascii="Arial" w:hAnsi="Arial" w:cs="Arial"/>
        </w:rPr>
        <w:t>'Op leven en dood':</w:t>
      </w:r>
    </w:p>
    <w:p w:rsidR="00521F5C" w:rsidRDefault="00521F5C" w:rsidP="00521F5C">
      <w:pPr>
        <w:rPr>
          <w:rFonts w:ascii="Arial" w:hAnsi="Arial" w:cs="Arial"/>
        </w:rPr>
      </w:pPr>
      <w:r>
        <w:rPr>
          <w:rFonts w:ascii="Arial" w:hAnsi="Arial" w:cs="Arial"/>
        </w:rPr>
        <w:t>tekst: Pete Pronk</w:t>
      </w:r>
    </w:p>
    <w:p w:rsidR="00521F5C" w:rsidRDefault="00521F5C" w:rsidP="00521F5C">
      <w:pPr>
        <w:rPr>
          <w:rFonts w:ascii="Arial" w:hAnsi="Arial" w:cs="Arial"/>
        </w:rPr>
      </w:pPr>
      <w:r>
        <w:rPr>
          <w:rFonts w:ascii="Arial" w:hAnsi="Arial" w:cs="Arial"/>
        </w:rPr>
        <w:t>muziek: Fred Tuinder</w:t>
      </w:r>
    </w:p>
    <w:p w:rsidR="00521F5C" w:rsidRDefault="00521F5C" w:rsidP="00521F5C">
      <w:pPr>
        <w:rPr>
          <w:rFonts w:ascii="Arial" w:hAnsi="Arial" w:cs="Arial"/>
        </w:rPr>
      </w:pPr>
    </w:p>
    <w:p w:rsidR="00521F5C" w:rsidRPr="00521F5C" w:rsidRDefault="00521F5C" w:rsidP="00521F5C">
      <w:pPr>
        <w:rPr>
          <w:rFonts w:ascii="Arial" w:hAnsi="Arial" w:cs="Arial"/>
        </w:rPr>
      </w:pPr>
    </w:p>
    <w:sectPr w:rsidR="00521F5C" w:rsidRPr="00521F5C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521F5C"/>
    <w:rsid w:val="000135FE"/>
    <w:rsid w:val="000C38ED"/>
    <w:rsid w:val="001F34F8"/>
    <w:rsid w:val="00311AF4"/>
    <w:rsid w:val="003F3544"/>
    <w:rsid w:val="00476D45"/>
    <w:rsid w:val="00521F5C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2013-10-09T12:00:00Z</dcterms:created>
  <dcterms:modified xsi:type="dcterms:W3CDTF">2013-10-09T12:07:00Z</dcterms:modified>
</cp:coreProperties>
</file>