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6E5" w:rsidRPr="001F34F8" w:rsidRDefault="009C16E5" w:rsidP="00613852">
      <w:pPr>
        <w:outlineLvl w:val="0"/>
        <w:rPr>
          <w:rFonts w:ascii="Arial" w:hAnsi="Arial" w:cs="Arial"/>
          <w:b/>
        </w:rPr>
      </w:pPr>
      <w:r w:rsidRPr="001F34F8">
        <w:rPr>
          <w:rFonts w:ascii="Arial" w:hAnsi="Arial" w:cs="Arial"/>
          <w:b/>
        </w:rPr>
        <w:t xml:space="preserve">Wij zingen: </w:t>
      </w:r>
      <w:r w:rsidR="00B37668" w:rsidRPr="00B37668">
        <w:rPr>
          <w:rFonts w:ascii="Arial" w:hAnsi="Arial" w:cs="Arial"/>
          <w:b/>
        </w:rPr>
        <w:t>Wij herders</w:t>
      </w:r>
    </w:p>
    <w:p w:rsidR="001F34F8" w:rsidRDefault="001F34F8">
      <w:pPr>
        <w:rPr>
          <w:rFonts w:ascii="Arial" w:hAnsi="Arial" w:cs="Arial"/>
        </w:rPr>
      </w:pPr>
    </w:p>
    <w:p w:rsidR="007F0CF8" w:rsidRDefault="00B37668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78200" cy="1155700"/>
            <wp:effectExtent l="19050" t="0" r="0" b="0"/>
            <wp:docPr id="1" name="Afbeelding 1" descr="D:\Kgk\temp\Wij herde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Kgk\temp\Wij herders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8200" cy="115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7668" w:rsidRDefault="00B37668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78200" cy="1739900"/>
            <wp:effectExtent l="19050" t="0" r="0" b="0"/>
            <wp:docPr id="2" name="Afbeelding 2" descr="D:\Kgk\temp\Wij herder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Kgk\temp\Wij herders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8200" cy="173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7668" w:rsidRDefault="00B37668">
      <w:pPr>
        <w:rPr>
          <w:rFonts w:ascii="Arial" w:hAnsi="Arial" w:cs="Arial"/>
        </w:rPr>
      </w:pPr>
    </w:p>
    <w:p w:rsidR="00B37668" w:rsidRDefault="00B37668">
      <w:pPr>
        <w:rPr>
          <w:rFonts w:ascii="Arial" w:hAnsi="Arial" w:cs="Arial"/>
        </w:rPr>
      </w:pPr>
    </w:p>
    <w:p w:rsidR="00B37668" w:rsidRPr="00B37668" w:rsidRDefault="00B37668" w:rsidP="00B37668">
      <w:pPr>
        <w:rPr>
          <w:rFonts w:ascii="Arial" w:hAnsi="Arial" w:cs="Arial"/>
        </w:rPr>
      </w:pPr>
      <w:r w:rsidRPr="00B37668">
        <w:rPr>
          <w:rFonts w:ascii="Arial" w:hAnsi="Arial" w:cs="Arial"/>
        </w:rPr>
        <w:t>Wij herders wonen in een tent,</w:t>
      </w:r>
    </w:p>
    <w:p w:rsidR="00B37668" w:rsidRPr="00B37668" w:rsidRDefault="00B37668" w:rsidP="00B37668">
      <w:pPr>
        <w:rPr>
          <w:rFonts w:ascii="Arial" w:hAnsi="Arial" w:cs="Arial"/>
        </w:rPr>
      </w:pPr>
      <w:r w:rsidRPr="00B37668">
        <w:rPr>
          <w:rFonts w:ascii="Arial" w:hAnsi="Arial" w:cs="Arial"/>
        </w:rPr>
        <w:t>maar daar zijn wij wel aan gewend.</w:t>
      </w:r>
    </w:p>
    <w:p w:rsidR="00B37668" w:rsidRPr="00B37668" w:rsidRDefault="00B37668" w:rsidP="00B37668">
      <w:pPr>
        <w:rPr>
          <w:rFonts w:ascii="Arial" w:hAnsi="Arial" w:cs="Arial"/>
        </w:rPr>
      </w:pPr>
      <w:r w:rsidRPr="00B37668">
        <w:rPr>
          <w:rFonts w:ascii="Arial" w:hAnsi="Arial" w:cs="Arial"/>
        </w:rPr>
        <w:t>Wij hebben ook niet zoveel geld,</w:t>
      </w:r>
    </w:p>
    <w:p w:rsidR="00B37668" w:rsidRPr="00B37668" w:rsidRDefault="00B37668" w:rsidP="00B37668">
      <w:pPr>
        <w:rPr>
          <w:rFonts w:ascii="Arial" w:hAnsi="Arial" w:cs="Arial"/>
        </w:rPr>
      </w:pPr>
      <w:r w:rsidRPr="00B37668">
        <w:rPr>
          <w:rFonts w:ascii="Arial" w:hAnsi="Arial" w:cs="Arial"/>
        </w:rPr>
        <w:t>wij worden niet zo meegeteld,</w:t>
      </w:r>
    </w:p>
    <w:p w:rsidR="00B37668" w:rsidRPr="00B37668" w:rsidRDefault="00B37668" w:rsidP="00B37668">
      <w:pPr>
        <w:rPr>
          <w:rFonts w:ascii="Arial" w:hAnsi="Arial" w:cs="Arial"/>
        </w:rPr>
      </w:pPr>
      <w:r w:rsidRPr="00B37668">
        <w:rPr>
          <w:rFonts w:ascii="Arial" w:hAnsi="Arial" w:cs="Arial"/>
        </w:rPr>
        <w:t>wij worden niet zo meegeteld.</w:t>
      </w:r>
    </w:p>
    <w:p w:rsidR="00B37668" w:rsidRPr="00B37668" w:rsidRDefault="00B37668" w:rsidP="00B37668">
      <w:pPr>
        <w:rPr>
          <w:rFonts w:ascii="Arial" w:hAnsi="Arial" w:cs="Arial"/>
        </w:rPr>
      </w:pPr>
    </w:p>
    <w:p w:rsidR="00B37668" w:rsidRPr="00B37668" w:rsidRDefault="00B37668" w:rsidP="00B37668">
      <w:pPr>
        <w:rPr>
          <w:rFonts w:ascii="Arial" w:hAnsi="Arial" w:cs="Arial"/>
        </w:rPr>
      </w:pPr>
      <w:r w:rsidRPr="00B37668">
        <w:rPr>
          <w:rFonts w:ascii="Arial" w:hAnsi="Arial" w:cs="Arial"/>
        </w:rPr>
        <w:t>Wij herders hoorden toen een stem</w:t>
      </w:r>
    </w:p>
    <w:p w:rsidR="00B37668" w:rsidRPr="00B37668" w:rsidRDefault="00B37668" w:rsidP="00B37668">
      <w:pPr>
        <w:rPr>
          <w:rFonts w:ascii="Arial" w:hAnsi="Arial" w:cs="Arial"/>
        </w:rPr>
      </w:pPr>
      <w:r w:rsidRPr="00B37668">
        <w:rPr>
          <w:rFonts w:ascii="Arial" w:hAnsi="Arial" w:cs="Arial"/>
        </w:rPr>
        <w:t>die zei: Ga snel naar Bethlehem,</w:t>
      </w:r>
    </w:p>
    <w:p w:rsidR="00B37668" w:rsidRPr="00B37668" w:rsidRDefault="00B37668" w:rsidP="00B37668">
      <w:pPr>
        <w:rPr>
          <w:rFonts w:ascii="Arial" w:hAnsi="Arial" w:cs="Arial"/>
        </w:rPr>
      </w:pPr>
      <w:r w:rsidRPr="00B37668">
        <w:rPr>
          <w:rFonts w:ascii="Arial" w:hAnsi="Arial" w:cs="Arial"/>
        </w:rPr>
        <w:t>daar is een feest, ga maar meteen,</w:t>
      </w:r>
    </w:p>
    <w:p w:rsidR="00B37668" w:rsidRPr="00B37668" w:rsidRDefault="00B37668" w:rsidP="00B37668">
      <w:pPr>
        <w:rPr>
          <w:rFonts w:ascii="Arial" w:hAnsi="Arial" w:cs="Arial"/>
        </w:rPr>
      </w:pPr>
      <w:r w:rsidRPr="00B37668">
        <w:rPr>
          <w:rFonts w:ascii="Arial" w:hAnsi="Arial" w:cs="Arial"/>
        </w:rPr>
        <w:t>het is een feest voor iedereen,</w:t>
      </w:r>
    </w:p>
    <w:p w:rsidR="00B37668" w:rsidRDefault="00B37668" w:rsidP="00B37668">
      <w:pPr>
        <w:rPr>
          <w:rFonts w:ascii="Arial" w:hAnsi="Arial" w:cs="Arial"/>
        </w:rPr>
      </w:pPr>
      <w:r w:rsidRPr="00B37668">
        <w:rPr>
          <w:rFonts w:ascii="Arial" w:hAnsi="Arial" w:cs="Arial"/>
        </w:rPr>
        <w:t>het is een feest voor iedereen.</w:t>
      </w:r>
    </w:p>
    <w:p w:rsidR="00B37668" w:rsidRDefault="00B37668" w:rsidP="00B37668">
      <w:pPr>
        <w:rPr>
          <w:rFonts w:ascii="Arial" w:hAnsi="Arial" w:cs="Arial"/>
        </w:rPr>
      </w:pPr>
    </w:p>
    <w:p w:rsidR="00B37668" w:rsidRDefault="00B37668" w:rsidP="00B37668">
      <w:pPr>
        <w:rPr>
          <w:rFonts w:ascii="Arial" w:hAnsi="Arial" w:cs="Arial"/>
        </w:rPr>
      </w:pPr>
    </w:p>
    <w:p w:rsidR="00B37668" w:rsidRDefault="00B37668" w:rsidP="00B37668">
      <w:pPr>
        <w:rPr>
          <w:rFonts w:ascii="Arial" w:hAnsi="Arial" w:cs="Arial"/>
        </w:rPr>
      </w:pPr>
      <w:r>
        <w:rPr>
          <w:rFonts w:ascii="Arial" w:hAnsi="Arial" w:cs="Arial"/>
          <w:i/>
        </w:rPr>
        <w:t>colofon:</w:t>
      </w:r>
    </w:p>
    <w:p w:rsidR="00B37668" w:rsidRDefault="00B37668" w:rsidP="00B37668">
      <w:pPr>
        <w:rPr>
          <w:rFonts w:ascii="Arial" w:hAnsi="Arial" w:cs="Arial"/>
        </w:rPr>
      </w:pPr>
      <w:r>
        <w:rPr>
          <w:rFonts w:ascii="Arial" w:hAnsi="Arial" w:cs="Arial"/>
        </w:rPr>
        <w:t>'Wij herders':</w:t>
      </w:r>
    </w:p>
    <w:p w:rsidR="00B37668" w:rsidRDefault="00B37668" w:rsidP="00B37668">
      <w:pPr>
        <w:rPr>
          <w:rFonts w:ascii="Arial" w:hAnsi="Arial" w:cs="Arial"/>
        </w:rPr>
      </w:pPr>
      <w:r>
        <w:rPr>
          <w:rFonts w:ascii="Arial" w:hAnsi="Arial" w:cs="Arial"/>
          <w:i/>
        </w:rPr>
        <w:t>tekst en muziek:</w:t>
      </w:r>
      <w:r>
        <w:rPr>
          <w:rFonts w:ascii="Arial" w:hAnsi="Arial" w:cs="Arial"/>
        </w:rPr>
        <w:t xml:space="preserve"> Fred Tuinder</w:t>
      </w:r>
    </w:p>
    <w:p w:rsidR="00B37668" w:rsidRDefault="00B37668" w:rsidP="00B37668">
      <w:pPr>
        <w:rPr>
          <w:rFonts w:ascii="Arial" w:hAnsi="Arial" w:cs="Arial"/>
        </w:rPr>
      </w:pPr>
    </w:p>
    <w:p w:rsidR="00B37668" w:rsidRPr="00B37668" w:rsidRDefault="00B37668" w:rsidP="00B37668">
      <w:pPr>
        <w:rPr>
          <w:rFonts w:ascii="Arial" w:hAnsi="Arial" w:cs="Arial"/>
        </w:rPr>
      </w:pPr>
    </w:p>
    <w:sectPr w:rsidR="00B37668" w:rsidRPr="00B37668" w:rsidSect="00637345">
      <w:pgSz w:w="11906" w:h="16838"/>
      <w:pgMar w:top="709" w:right="6094" w:bottom="1417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attachedTemplate r:id="rId1"/>
  <w:stylePaneFormatFilter w:val="3F01"/>
  <w:defaultTabStop w:val="708"/>
  <w:hyphenationZone w:val="425"/>
  <w:noPunctuationKerning/>
  <w:characterSpacingControl w:val="doNotCompress"/>
  <w:savePreviewPicture/>
  <w:compat>
    <w:applyBreakingRules/>
  </w:compat>
  <w:rsids>
    <w:rsidRoot w:val="00B37668"/>
    <w:rsid w:val="000135FE"/>
    <w:rsid w:val="000C38ED"/>
    <w:rsid w:val="001F34F8"/>
    <w:rsid w:val="00311AF4"/>
    <w:rsid w:val="003F3544"/>
    <w:rsid w:val="00476D45"/>
    <w:rsid w:val="0052574D"/>
    <w:rsid w:val="005608B1"/>
    <w:rsid w:val="005E1ED2"/>
    <w:rsid w:val="00600962"/>
    <w:rsid w:val="00613852"/>
    <w:rsid w:val="00637345"/>
    <w:rsid w:val="006E4955"/>
    <w:rsid w:val="00755516"/>
    <w:rsid w:val="007F0CF8"/>
    <w:rsid w:val="007F1C2D"/>
    <w:rsid w:val="008450B1"/>
    <w:rsid w:val="0087774B"/>
    <w:rsid w:val="00885546"/>
    <w:rsid w:val="009C16E5"/>
    <w:rsid w:val="00B37668"/>
    <w:rsid w:val="00B52CA6"/>
    <w:rsid w:val="00CD330B"/>
    <w:rsid w:val="00DB1CF6"/>
    <w:rsid w:val="00DF2967"/>
    <w:rsid w:val="00E261E3"/>
    <w:rsid w:val="00E9135A"/>
    <w:rsid w:val="00F23DB7"/>
    <w:rsid w:val="00F53F59"/>
    <w:rsid w:val="00FF5C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755516"/>
    <w:rPr>
      <w:sz w:val="24"/>
      <w:szCs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Documentstructuur">
    <w:name w:val="Document Map"/>
    <w:basedOn w:val="Standaard"/>
    <w:semiHidden/>
    <w:rsid w:val="00613852"/>
    <w:pPr>
      <w:shd w:val="clear" w:color="auto" w:fill="000080"/>
    </w:pPr>
    <w:rPr>
      <w:rFonts w:ascii="Tahoma" w:hAnsi="Tahoma" w:cs="Tahoma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F0CF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F0CF8"/>
    <w:rPr>
      <w:rFonts w:ascii="Tahoma" w:hAnsi="Tahoma" w:cs="Tahoma"/>
      <w:sz w:val="16"/>
      <w:szCs w:val="16"/>
      <w:lang w:val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Templates\Kgk-liturgie.dot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Kgk-liturgie.dot</Template>
  <TotalTime>2</TotalTime>
  <Pages>1</Pages>
  <Words>63</Words>
  <Characters>352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>Wij zingen: voetje, voetje</vt:lpstr>
    </vt:vector>
  </TitlesOfParts>
  <Company>Microsoft</Company>
  <LinksUpToDate>false</LinksUpToDate>
  <CharactersWithSpaces>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Henk Scheffer</dc:creator>
  <cp:lastModifiedBy>Henk Scheffer</cp:lastModifiedBy>
  <cp:revision>1</cp:revision>
  <dcterms:created xsi:type="dcterms:W3CDTF">2013-10-19T22:59:00Z</dcterms:created>
  <dcterms:modified xsi:type="dcterms:W3CDTF">2013-10-19T23:01:00Z</dcterms:modified>
</cp:coreProperties>
</file>