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5C0FDB" w:rsidRPr="005C0FDB">
        <w:rPr>
          <w:rFonts w:ascii="Arial" w:hAnsi="Arial" w:cs="Arial"/>
          <w:b/>
        </w:rPr>
        <w:t>Het lied van de Wijzen</w:t>
      </w:r>
    </w:p>
    <w:p w:rsidR="001F34F8" w:rsidRDefault="001F34F8">
      <w:pPr>
        <w:rPr>
          <w:rFonts w:ascii="Arial" w:hAnsi="Arial" w:cs="Arial"/>
        </w:rPr>
      </w:pPr>
    </w:p>
    <w:p w:rsidR="007F0CF8" w:rsidRDefault="005C0FD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7400" cy="2311400"/>
            <wp:effectExtent l="19050" t="0" r="6350" b="0"/>
            <wp:docPr id="1" name="Afbeelding 1" descr="D:\Kgk\temp\Het lied van de Wijz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Het lied van de Wijze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231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FDB" w:rsidRDefault="005C0FDB">
      <w:pPr>
        <w:rPr>
          <w:rFonts w:ascii="Arial" w:hAnsi="Arial" w:cs="Arial"/>
        </w:rPr>
      </w:pPr>
    </w:p>
    <w:p w:rsidR="005C0FDB" w:rsidRDefault="005C0FD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7400" cy="1790700"/>
            <wp:effectExtent l="19050" t="0" r="6350" b="0"/>
            <wp:docPr id="2" name="Afbeelding 2" descr="D:\Kgk\temp\Het lied van de Wijze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gk\temp\Het lied van de Wijzen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FDB" w:rsidRDefault="005C0FDB">
      <w:pPr>
        <w:rPr>
          <w:rFonts w:ascii="Arial" w:hAnsi="Arial" w:cs="Arial"/>
        </w:rPr>
      </w:pPr>
    </w:p>
    <w:p w:rsidR="005C0FDB" w:rsidRDefault="005C0FDB">
      <w:pPr>
        <w:rPr>
          <w:rFonts w:ascii="Arial" w:hAnsi="Arial" w:cs="Arial"/>
        </w:rPr>
      </w:pPr>
    </w:p>
    <w:p w:rsidR="005C0FDB" w:rsidRPr="005C0FDB" w:rsidRDefault="005C0FDB" w:rsidP="005C0FDB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r</w:t>
      </w:r>
      <w:r w:rsidRPr="005C0FDB">
        <w:rPr>
          <w:rFonts w:ascii="Arial" w:hAnsi="Arial" w:cs="Arial"/>
          <w:i/>
        </w:rPr>
        <w:t>efrein 2:</w:t>
      </w:r>
    </w:p>
    <w:p w:rsidR="005C0FDB" w:rsidRPr="005C0FDB" w:rsidRDefault="005C0FDB" w:rsidP="005C0FDB">
      <w:pPr>
        <w:rPr>
          <w:rFonts w:ascii="Arial" w:hAnsi="Arial" w:cs="Arial"/>
        </w:rPr>
      </w:pPr>
      <w:r w:rsidRPr="005C0FDB">
        <w:rPr>
          <w:rFonts w:ascii="Arial" w:hAnsi="Arial" w:cs="Arial"/>
        </w:rPr>
        <w:t>De ster staat stil, volkomen stil,</w:t>
      </w:r>
    </w:p>
    <w:p w:rsidR="005C0FDB" w:rsidRPr="005C0FDB" w:rsidRDefault="005C0FDB" w:rsidP="005C0FDB">
      <w:pPr>
        <w:rPr>
          <w:rFonts w:ascii="Arial" w:hAnsi="Arial" w:cs="Arial"/>
        </w:rPr>
      </w:pPr>
      <w:r w:rsidRPr="005C0FDB">
        <w:rPr>
          <w:rFonts w:ascii="Arial" w:hAnsi="Arial" w:cs="Arial"/>
        </w:rPr>
        <w:t>waar zou ze blijven hangen?</w:t>
      </w:r>
    </w:p>
    <w:p w:rsidR="005C0FDB" w:rsidRPr="005C0FDB" w:rsidRDefault="005C0FDB" w:rsidP="005C0FDB">
      <w:pPr>
        <w:rPr>
          <w:rFonts w:ascii="Arial" w:hAnsi="Arial" w:cs="Arial"/>
        </w:rPr>
      </w:pPr>
      <w:r w:rsidRPr="005C0FDB">
        <w:rPr>
          <w:rFonts w:ascii="Arial" w:hAnsi="Arial" w:cs="Arial"/>
        </w:rPr>
        <w:t>Zo'n koning had ik niet verwacht,</w:t>
      </w:r>
    </w:p>
    <w:p w:rsidR="005C0FDB" w:rsidRPr="005C0FDB" w:rsidRDefault="005C0FDB" w:rsidP="005C0FDB">
      <w:pPr>
        <w:rPr>
          <w:rFonts w:ascii="Arial" w:hAnsi="Arial" w:cs="Arial"/>
        </w:rPr>
      </w:pPr>
      <w:r w:rsidRPr="005C0FDB">
        <w:rPr>
          <w:rFonts w:ascii="Arial" w:hAnsi="Arial" w:cs="Arial"/>
        </w:rPr>
        <w:t>worden we hier ontvangen?</w:t>
      </w:r>
    </w:p>
    <w:p w:rsidR="005C0FDB" w:rsidRPr="005C0FDB" w:rsidRDefault="005C0FDB" w:rsidP="005C0FDB">
      <w:pPr>
        <w:rPr>
          <w:rFonts w:ascii="Arial" w:hAnsi="Arial" w:cs="Arial"/>
        </w:rPr>
      </w:pPr>
      <w:r w:rsidRPr="005C0FDB">
        <w:rPr>
          <w:rFonts w:ascii="Arial" w:hAnsi="Arial" w:cs="Arial"/>
        </w:rPr>
        <w:t>Worden we hier ontvangen?</w:t>
      </w:r>
    </w:p>
    <w:p w:rsidR="005C0FDB" w:rsidRPr="005C0FDB" w:rsidRDefault="005C0FDB" w:rsidP="005C0FDB">
      <w:pPr>
        <w:rPr>
          <w:rFonts w:ascii="Arial" w:hAnsi="Arial" w:cs="Arial"/>
        </w:rPr>
      </w:pPr>
    </w:p>
    <w:p w:rsidR="005C0FDB" w:rsidRPr="005C0FDB" w:rsidRDefault="005C0FDB" w:rsidP="005C0FDB">
      <w:pPr>
        <w:rPr>
          <w:rFonts w:ascii="Arial" w:hAnsi="Arial" w:cs="Arial"/>
        </w:rPr>
      </w:pPr>
      <w:r w:rsidRPr="005C0FDB">
        <w:rPr>
          <w:rFonts w:ascii="Arial" w:hAnsi="Arial" w:cs="Arial"/>
        </w:rPr>
        <w:t>2. We zijn zo moe, zo vrees'lijk moe,</w:t>
      </w:r>
    </w:p>
    <w:p w:rsidR="005C0FDB" w:rsidRPr="005C0FDB" w:rsidRDefault="005C0FDB" w:rsidP="005C0FDB">
      <w:pPr>
        <w:rPr>
          <w:rFonts w:ascii="Arial" w:hAnsi="Arial" w:cs="Arial"/>
        </w:rPr>
      </w:pPr>
      <w:r w:rsidRPr="005C0FDB">
        <w:rPr>
          <w:rFonts w:ascii="Arial" w:hAnsi="Arial" w:cs="Arial"/>
        </w:rPr>
        <w:t>we moeten maar wat zingen.</w:t>
      </w:r>
    </w:p>
    <w:p w:rsidR="005C0FDB" w:rsidRPr="005C0FDB" w:rsidRDefault="005C0FDB" w:rsidP="005C0FDB">
      <w:pPr>
        <w:rPr>
          <w:rFonts w:ascii="Arial" w:hAnsi="Arial" w:cs="Arial"/>
        </w:rPr>
      </w:pPr>
      <w:r w:rsidRPr="005C0FDB">
        <w:rPr>
          <w:rFonts w:ascii="Arial" w:hAnsi="Arial" w:cs="Arial"/>
        </w:rPr>
        <w:t>Zo houden we de moed erin!</w:t>
      </w:r>
    </w:p>
    <w:p w:rsidR="005C0FDB" w:rsidRPr="005C0FDB" w:rsidRDefault="005C0FDB" w:rsidP="005C0FDB">
      <w:pPr>
        <w:rPr>
          <w:rFonts w:ascii="Arial" w:hAnsi="Arial" w:cs="Arial"/>
        </w:rPr>
      </w:pPr>
      <w:r w:rsidRPr="005C0FDB">
        <w:rPr>
          <w:rFonts w:ascii="Arial" w:hAnsi="Arial" w:cs="Arial"/>
        </w:rPr>
        <w:t>Ik zou wat lekkers lusten.</w:t>
      </w:r>
    </w:p>
    <w:p w:rsidR="005C0FDB" w:rsidRPr="005C0FDB" w:rsidRDefault="005C0FDB" w:rsidP="005C0FDB">
      <w:pPr>
        <w:rPr>
          <w:rFonts w:ascii="Arial" w:hAnsi="Arial" w:cs="Arial"/>
        </w:rPr>
      </w:pPr>
    </w:p>
    <w:p w:rsidR="005C0FDB" w:rsidRPr="005C0FDB" w:rsidRDefault="005C0FDB" w:rsidP="005C0FDB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r</w:t>
      </w:r>
      <w:r w:rsidRPr="005C0FDB">
        <w:rPr>
          <w:rFonts w:ascii="Arial" w:hAnsi="Arial" w:cs="Arial"/>
          <w:i/>
        </w:rPr>
        <w:t>efrein 2</w:t>
      </w:r>
    </w:p>
    <w:p w:rsidR="005C0FDB" w:rsidRPr="005C0FDB" w:rsidRDefault="005C0FDB" w:rsidP="005C0FDB">
      <w:pPr>
        <w:rPr>
          <w:rFonts w:ascii="Arial" w:hAnsi="Arial" w:cs="Arial"/>
        </w:rPr>
      </w:pPr>
    </w:p>
    <w:p w:rsidR="005C0FDB" w:rsidRPr="005C0FDB" w:rsidRDefault="005C0FDB" w:rsidP="005C0FDB">
      <w:pPr>
        <w:rPr>
          <w:rFonts w:ascii="Arial" w:hAnsi="Arial" w:cs="Arial"/>
        </w:rPr>
      </w:pPr>
      <w:r w:rsidRPr="005C0FDB">
        <w:rPr>
          <w:rFonts w:ascii="Arial" w:hAnsi="Arial" w:cs="Arial"/>
        </w:rPr>
        <w:t>3. Dit is een stal, een rare stal,</w:t>
      </w:r>
    </w:p>
    <w:p w:rsidR="005C0FDB" w:rsidRPr="005C0FDB" w:rsidRDefault="005C0FDB" w:rsidP="005C0FDB">
      <w:pPr>
        <w:rPr>
          <w:rFonts w:ascii="Arial" w:hAnsi="Arial" w:cs="Arial"/>
        </w:rPr>
      </w:pPr>
      <w:r w:rsidRPr="005C0FDB">
        <w:rPr>
          <w:rFonts w:ascii="Arial" w:hAnsi="Arial" w:cs="Arial"/>
        </w:rPr>
        <w:t>zou hier de koning wonen?</w:t>
      </w:r>
    </w:p>
    <w:p w:rsidR="005C0FDB" w:rsidRPr="005C0FDB" w:rsidRDefault="005C0FDB" w:rsidP="005C0FDB">
      <w:pPr>
        <w:rPr>
          <w:rFonts w:ascii="Arial" w:hAnsi="Arial" w:cs="Arial"/>
        </w:rPr>
      </w:pPr>
      <w:r w:rsidRPr="005C0FDB">
        <w:rPr>
          <w:rFonts w:ascii="Arial" w:hAnsi="Arial" w:cs="Arial"/>
        </w:rPr>
        <w:t>We zullen maar naar binnen gaan</w:t>
      </w:r>
    </w:p>
    <w:p w:rsidR="005C0FDB" w:rsidRDefault="005C0FDB" w:rsidP="005C0FDB">
      <w:pPr>
        <w:rPr>
          <w:rFonts w:ascii="Arial" w:hAnsi="Arial" w:cs="Arial"/>
        </w:rPr>
      </w:pPr>
      <w:r w:rsidRPr="005C0FDB">
        <w:rPr>
          <w:rFonts w:ascii="Arial" w:hAnsi="Arial" w:cs="Arial"/>
        </w:rPr>
        <w:t>en dan de koning kronen.</w:t>
      </w:r>
    </w:p>
    <w:p w:rsidR="005C0FDB" w:rsidRDefault="005C0FDB" w:rsidP="005C0FDB">
      <w:pPr>
        <w:rPr>
          <w:rFonts w:ascii="Arial" w:hAnsi="Arial" w:cs="Arial"/>
        </w:rPr>
      </w:pPr>
    </w:p>
    <w:p w:rsidR="005C0FDB" w:rsidRDefault="005C0FDB" w:rsidP="005C0FDB">
      <w:pPr>
        <w:rPr>
          <w:rFonts w:ascii="Arial" w:hAnsi="Arial" w:cs="Arial"/>
        </w:rPr>
      </w:pPr>
    </w:p>
    <w:p w:rsidR="005C0FDB" w:rsidRDefault="005C0FDB" w:rsidP="005C0FDB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5C0FDB" w:rsidRDefault="005C0FDB" w:rsidP="005C0FDB">
      <w:pPr>
        <w:rPr>
          <w:rFonts w:ascii="Arial" w:hAnsi="Arial" w:cs="Arial"/>
        </w:rPr>
      </w:pPr>
      <w:r>
        <w:rPr>
          <w:rFonts w:ascii="Arial" w:hAnsi="Arial" w:cs="Arial"/>
        </w:rPr>
        <w:t>'Het lied van de Wijzen':</w:t>
      </w:r>
    </w:p>
    <w:p w:rsidR="005C0FDB" w:rsidRDefault="005C0FDB" w:rsidP="005C0FDB">
      <w:pPr>
        <w:rPr>
          <w:rFonts w:ascii="Arial" w:hAnsi="Arial" w:cs="Arial"/>
        </w:rPr>
      </w:pPr>
      <w:r>
        <w:rPr>
          <w:rFonts w:ascii="Arial" w:hAnsi="Arial" w:cs="Arial"/>
          <w:i/>
        </w:rPr>
        <w:t>tekst:</w:t>
      </w:r>
      <w:r>
        <w:rPr>
          <w:rFonts w:ascii="Arial" w:hAnsi="Arial" w:cs="Arial"/>
        </w:rPr>
        <w:t xml:space="preserve"> Anje van der Heide</w:t>
      </w:r>
    </w:p>
    <w:p w:rsidR="005C0FDB" w:rsidRDefault="005C0FDB" w:rsidP="005C0FDB">
      <w:pPr>
        <w:rPr>
          <w:rFonts w:ascii="Arial" w:hAnsi="Arial" w:cs="Arial"/>
        </w:rPr>
      </w:pPr>
      <w:r>
        <w:rPr>
          <w:rFonts w:ascii="Arial" w:hAnsi="Arial" w:cs="Arial"/>
          <w:i/>
        </w:rPr>
        <w:t>muziek:</w:t>
      </w:r>
      <w:r>
        <w:rPr>
          <w:rFonts w:ascii="Arial" w:hAnsi="Arial" w:cs="Arial"/>
        </w:rPr>
        <w:t xml:space="preserve"> Fred Tuinder</w:t>
      </w:r>
    </w:p>
    <w:p w:rsidR="005C0FDB" w:rsidRDefault="005C0FDB" w:rsidP="005C0FDB">
      <w:pPr>
        <w:rPr>
          <w:rFonts w:ascii="Arial" w:hAnsi="Arial" w:cs="Arial"/>
        </w:rPr>
      </w:pPr>
    </w:p>
    <w:p w:rsidR="005C0FDB" w:rsidRPr="005C0FDB" w:rsidRDefault="005C0FDB" w:rsidP="005C0FDB">
      <w:pPr>
        <w:rPr>
          <w:rFonts w:ascii="Arial" w:hAnsi="Arial" w:cs="Arial"/>
        </w:rPr>
      </w:pPr>
    </w:p>
    <w:sectPr w:rsidR="005C0FDB" w:rsidRPr="005C0FDB" w:rsidSect="005C0FDB">
      <w:pgSz w:w="11906" w:h="16838"/>
      <w:pgMar w:top="709" w:right="6094" w:bottom="993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5C0FDB"/>
    <w:rsid w:val="000135FE"/>
    <w:rsid w:val="000C38ED"/>
    <w:rsid w:val="001F34F8"/>
    <w:rsid w:val="00311AF4"/>
    <w:rsid w:val="003F3544"/>
    <w:rsid w:val="00476D45"/>
    <w:rsid w:val="0052574D"/>
    <w:rsid w:val="005608B1"/>
    <w:rsid w:val="005C0FDB"/>
    <w:rsid w:val="005E1ED2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9C16E5"/>
    <w:rsid w:val="00B52CA6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4</TotalTime>
  <Pages>1</Pages>
  <Words>82</Words>
  <Characters>457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1</cp:revision>
  <dcterms:created xsi:type="dcterms:W3CDTF">2013-10-19T23:22:00Z</dcterms:created>
  <dcterms:modified xsi:type="dcterms:W3CDTF">2013-10-19T23:26:00Z</dcterms:modified>
</cp:coreProperties>
</file>