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0979C1">
        <w:rPr>
          <w:rFonts w:ascii="Arial" w:hAnsi="Arial" w:cs="Arial"/>
          <w:b/>
        </w:rPr>
        <w:t>Wie in Gods aandacht leeft</w:t>
      </w:r>
    </w:p>
    <w:p w:rsidR="001F34F8" w:rsidRDefault="001F34F8">
      <w:pPr>
        <w:rPr>
          <w:rFonts w:ascii="Arial" w:hAnsi="Arial" w:cs="Arial"/>
        </w:rPr>
      </w:pPr>
    </w:p>
    <w:p w:rsidR="007F0CF8" w:rsidRDefault="000979C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676400"/>
            <wp:effectExtent l="19050" t="0" r="0" b="0"/>
            <wp:docPr id="1" name="Afbeelding 1" descr="D:\Kgk\temp\Wie in Gods aandacht le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Wie in Gods aandacht leef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9C1" w:rsidRDefault="000979C1">
      <w:pPr>
        <w:rPr>
          <w:rFonts w:ascii="Arial" w:hAnsi="Arial" w:cs="Arial"/>
        </w:rPr>
      </w:pP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Als zijn woord ons bewoont,</w:t>
      </w: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als wijsheid ons beweegt,</w:t>
      </w: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gedreven zingen wij</w:t>
      </w: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elkaar op 't goede spoor.</w:t>
      </w:r>
    </w:p>
    <w:p w:rsidR="000979C1" w:rsidRPr="000979C1" w:rsidRDefault="000979C1" w:rsidP="000979C1">
      <w:pPr>
        <w:rPr>
          <w:rFonts w:ascii="Arial" w:hAnsi="Arial" w:cs="Arial"/>
        </w:rPr>
      </w:pP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Als mensen samen doen</w:t>
      </w:r>
    </w:p>
    <w:p w:rsidR="000979C1" w:rsidRP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 xml:space="preserve">en denken met elkaar </w:t>
      </w:r>
    </w:p>
    <w:p w:rsidR="000B3025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dankzij die God,</w:t>
      </w:r>
      <w:r w:rsidR="000B3025">
        <w:rPr>
          <w:rFonts w:ascii="Arial" w:hAnsi="Arial" w:cs="Arial"/>
        </w:rPr>
        <w:t xml:space="preserve"> </w:t>
      </w:r>
      <w:r w:rsidRPr="000979C1">
        <w:rPr>
          <w:rFonts w:ascii="Arial" w:hAnsi="Arial" w:cs="Arial"/>
        </w:rPr>
        <w:t xml:space="preserve">die zich </w:t>
      </w:r>
    </w:p>
    <w:p w:rsidR="000979C1" w:rsidRDefault="000979C1" w:rsidP="000979C1">
      <w:pPr>
        <w:rPr>
          <w:rFonts w:ascii="Arial" w:hAnsi="Arial" w:cs="Arial"/>
        </w:rPr>
      </w:pPr>
      <w:r w:rsidRPr="000979C1">
        <w:rPr>
          <w:rFonts w:ascii="Arial" w:hAnsi="Arial" w:cs="Arial"/>
        </w:rPr>
        <w:t>belichaamt in een mens.</w:t>
      </w:r>
    </w:p>
    <w:p w:rsidR="000979C1" w:rsidRDefault="000979C1" w:rsidP="000979C1">
      <w:pPr>
        <w:rPr>
          <w:rFonts w:ascii="Arial" w:hAnsi="Arial" w:cs="Arial"/>
        </w:rPr>
      </w:pPr>
    </w:p>
    <w:p w:rsidR="000979C1" w:rsidRDefault="000979C1" w:rsidP="000979C1">
      <w:pPr>
        <w:rPr>
          <w:rFonts w:ascii="Arial" w:hAnsi="Arial" w:cs="Arial"/>
        </w:rPr>
      </w:pPr>
    </w:p>
    <w:p w:rsidR="000979C1" w:rsidRDefault="000979C1" w:rsidP="000979C1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0979C1" w:rsidRDefault="000979C1" w:rsidP="000979C1">
      <w:pPr>
        <w:rPr>
          <w:rFonts w:ascii="Arial" w:hAnsi="Arial" w:cs="Arial"/>
        </w:rPr>
      </w:pPr>
      <w:r>
        <w:rPr>
          <w:rFonts w:ascii="Arial" w:hAnsi="Arial" w:cs="Arial"/>
        </w:rPr>
        <w:t>'Wie in Gods aandacht leeft':</w:t>
      </w:r>
    </w:p>
    <w:p w:rsidR="000979C1" w:rsidRDefault="000979C1" w:rsidP="000979C1">
      <w:pPr>
        <w:rPr>
          <w:rFonts w:ascii="Arial" w:hAnsi="Arial" w:cs="Arial"/>
        </w:rPr>
      </w:pPr>
      <w:r>
        <w:rPr>
          <w:rFonts w:ascii="Arial" w:hAnsi="Arial" w:cs="Arial"/>
        </w:rPr>
        <w:t>tekst: Popke Bakker</w:t>
      </w:r>
    </w:p>
    <w:p w:rsidR="000979C1" w:rsidRDefault="000979C1" w:rsidP="000979C1">
      <w:pPr>
        <w:rPr>
          <w:rFonts w:ascii="Arial" w:hAnsi="Arial" w:cs="Arial"/>
        </w:rPr>
      </w:pPr>
      <w:r>
        <w:rPr>
          <w:rFonts w:ascii="Arial" w:hAnsi="Arial" w:cs="Arial"/>
        </w:rPr>
        <w:t>muziek: Piet Zuidema</w:t>
      </w:r>
    </w:p>
    <w:p w:rsidR="000979C1" w:rsidRDefault="000979C1" w:rsidP="000979C1">
      <w:pPr>
        <w:rPr>
          <w:rFonts w:ascii="Arial" w:hAnsi="Arial" w:cs="Arial"/>
        </w:rPr>
      </w:pPr>
    </w:p>
    <w:p w:rsidR="000979C1" w:rsidRPr="000979C1" w:rsidRDefault="000979C1" w:rsidP="000979C1">
      <w:pPr>
        <w:rPr>
          <w:rFonts w:ascii="Arial" w:hAnsi="Arial" w:cs="Arial"/>
        </w:rPr>
      </w:pPr>
    </w:p>
    <w:sectPr w:rsidR="000979C1" w:rsidRPr="000979C1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0979C1"/>
    <w:rsid w:val="000135FE"/>
    <w:rsid w:val="000979C1"/>
    <w:rsid w:val="000B3025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885942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2013-10-09T10:27:00Z</dcterms:created>
  <dcterms:modified xsi:type="dcterms:W3CDTF">2013-10-09T10:39:00Z</dcterms:modified>
</cp:coreProperties>
</file>