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6E5" w:rsidRPr="001F34F8" w:rsidRDefault="009C16E5" w:rsidP="00613852">
      <w:pPr>
        <w:outlineLvl w:val="0"/>
        <w:rPr>
          <w:rFonts w:ascii="Arial" w:hAnsi="Arial" w:cs="Arial"/>
          <w:b/>
        </w:rPr>
      </w:pPr>
      <w:r w:rsidRPr="001F34F8">
        <w:rPr>
          <w:rFonts w:ascii="Arial" w:hAnsi="Arial" w:cs="Arial"/>
          <w:b/>
        </w:rPr>
        <w:t xml:space="preserve">Wij zingen: </w:t>
      </w:r>
      <w:r w:rsidR="002A4509">
        <w:rPr>
          <w:rFonts w:ascii="Arial" w:hAnsi="Arial" w:cs="Arial"/>
          <w:b/>
        </w:rPr>
        <w:t>Wie hoort mijn woorden</w:t>
      </w:r>
    </w:p>
    <w:p w:rsidR="001F34F8" w:rsidRDefault="001F34F8">
      <w:pPr>
        <w:rPr>
          <w:rFonts w:ascii="Arial" w:hAnsi="Arial" w:cs="Arial"/>
        </w:rPr>
      </w:pPr>
    </w:p>
    <w:p w:rsidR="007F0CF8" w:rsidRDefault="002A4509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40100" cy="1676400"/>
            <wp:effectExtent l="19050" t="0" r="0" b="0"/>
            <wp:docPr id="1" name="Afbeelding 1" descr="D:\Kgk\temp\Wie hoort mijn woorde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Kgk\temp\Wie hoort mijn woorden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1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509" w:rsidRDefault="002A4509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40100" cy="1117600"/>
            <wp:effectExtent l="19050" t="0" r="0" b="0"/>
            <wp:docPr id="2" name="Afbeelding 2" descr="D:\Kgk\temp\Wie hoort mijn woorden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Kgk\temp\Wie hoort mijn woorden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100" cy="111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509" w:rsidRDefault="002A4509">
      <w:pPr>
        <w:rPr>
          <w:rFonts w:ascii="Arial" w:hAnsi="Arial" w:cs="Arial"/>
        </w:rPr>
      </w:pPr>
    </w:p>
    <w:p w:rsidR="002A4509" w:rsidRPr="002A4509" w:rsidRDefault="002A4509" w:rsidP="002A4509">
      <w:pPr>
        <w:rPr>
          <w:rFonts w:ascii="Arial" w:hAnsi="Arial" w:cs="Arial"/>
        </w:rPr>
      </w:pPr>
      <w:r w:rsidRPr="002A4509">
        <w:rPr>
          <w:rFonts w:ascii="Arial" w:hAnsi="Arial" w:cs="Arial"/>
        </w:rPr>
        <w:t>Wie hoort mijn woorden en doet ze niet,</w:t>
      </w:r>
    </w:p>
    <w:p w:rsidR="002A4509" w:rsidRPr="002A4509" w:rsidRDefault="002A4509" w:rsidP="002A4509">
      <w:pPr>
        <w:rPr>
          <w:rFonts w:ascii="Arial" w:hAnsi="Arial" w:cs="Arial"/>
        </w:rPr>
      </w:pPr>
      <w:r w:rsidRPr="002A4509">
        <w:rPr>
          <w:rFonts w:ascii="Arial" w:hAnsi="Arial" w:cs="Arial"/>
        </w:rPr>
        <w:t xml:space="preserve">zal gelijken op een dwaze </w:t>
      </w:r>
    </w:p>
    <w:p w:rsidR="002A4509" w:rsidRPr="002A4509" w:rsidRDefault="002A4509" w:rsidP="002A4509">
      <w:pPr>
        <w:rPr>
          <w:rFonts w:ascii="Arial" w:hAnsi="Arial" w:cs="Arial"/>
        </w:rPr>
      </w:pPr>
      <w:r w:rsidRPr="002A4509">
        <w:rPr>
          <w:rFonts w:ascii="Arial" w:hAnsi="Arial" w:cs="Arial"/>
        </w:rPr>
        <w:t>die zijn huis bouw op het drijfzand.</w:t>
      </w:r>
    </w:p>
    <w:p w:rsidR="002A4509" w:rsidRPr="002A4509" w:rsidRDefault="002A4509" w:rsidP="002A4509">
      <w:pPr>
        <w:rPr>
          <w:rFonts w:ascii="Arial" w:hAnsi="Arial" w:cs="Arial"/>
        </w:rPr>
      </w:pPr>
      <w:r w:rsidRPr="002A4509">
        <w:rPr>
          <w:rFonts w:ascii="Arial" w:hAnsi="Arial" w:cs="Arial"/>
        </w:rPr>
        <w:t>Komt er vloed, zware regen;</w:t>
      </w:r>
    </w:p>
    <w:p w:rsidR="002A4509" w:rsidRDefault="002A4509" w:rsidP="002A4509">
      <w:pPr>
        <w:rPr>
          <w:rFonts w:ascii="Arial" w:hAnsi="Arial" w:cs="Arial"/>
          <w:lang w:val="en-GB"/>
        </w:rPr>
      </w:pPr>
      <w:r w:rsidRPr="002A4509">
        <w:rPr>
          <w:rFonts w:ascii="Arial" w:hAnsi="Arial" w:cs="Arial"/>
          <w:lang w:val="en-GB"/>
        </w:rPr>
        <w:t>ondermijnd stort het ineen.</w:t>
      </w:r>
    </w:p>
    <w:p w:rsidR="002A4509" w:rsidRDefault="002A4509" w:rsidP="002A4509">
      <w:pPr>
        <w:rPr>
          <w:rFonts w:ascii="Arial" w:hAnsi="Arial" w:cs="Arial"/>
          <w:lang w:val="en-GB"/>
        </w:rPr>
      </w:pPr>
    </w:p>
    <w:p w:rsidR="002A4509" w:rsidRPr="002A4509" w:rsidRDefault="002A4509" w:rsidP="002A4509">
      <w:pPr>
        <w:rPr>
          <w:rFonts w:ascii="Arial" w:hAnsi="Arial" w:cs="Arial"/>
          <w:i/>
          <w:lang w:val="en-GB"/>
        </w:rPr>
      </w:pPr>
      <w:r>
        <w:rPr>
          <w:rFonts w:ascii="Arial" w:hAnsi="Arial" w:cs="Arial"/>
          <w:i/>
          <w:lang w:val="en-GB"/>
        </w:rPr>
        <w:t>colofon:</w:t>
      </w:r>
    </w:p>
    <w:p w:rsidR="002A4509" w:rsidRPr="002A4509" w:rsidRDefault="002A4509" w:rsidP="002A4509">
      <w:pPr>
        <w:rPr>
          <w:rFonts w:ascii="Arial" w:hAnsi="Arial" w:cs="Arial"/>
        </w:rPr>
      </w:pPr>
      <w:r w:rsidRPr="002A4509">
        <w:rPr>
          <w:rFonts w:ascii="Arial" w:hAnsi="Arial" w:cs="Arial"/>
        </w:rPr>
        <w:t>tekst: Bart Robbers</w:t>
      </w:r>
    </w:p>
    <w:p w:rsidR="002A4509" w:rsidRPr="002A4509" w:rsidRDefault="002A4509" w:rsidP="002A4509">
      <w:pPr>
        <w:rPr>
          <w:rFonts w:ascii="Arial" w:hAnsi="Arial" w:cs="Arial"/>
        </w:rPr>
      </w:pPr>
      <w:r w:rsidRPr="002A4509">
        <w:rPr>
          <w:rFonts w:ascii="Arial" w:hAnsi="Arial" w:cs="Arial"/>
        </w:rPr>
        <w:t>muziek: Klaas Kooiman</w:t>
      </w:r>
    </w:p>
    <w:sectPr w:rsidR="002A4509" w:rsidRPr="002A4509" w:rsidSect="00637345">
      <w:pgSz w:w="11906" w:h="16838"/>
      <w:pgMar w:top="709" w:right="6094" w:bottom="141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attachedTemplate r:id="rId1"/>
  <w:stylePaneFormatFilter w:val="3F01"/>
  <w:defaultTabStop w:val="708"/>
  <w:hyphenationZone w:val="425"/>
  <w:noPunctuationKerning/>
  <w:characterSpacingControl w:val="doNotCompress"/>
  <w:savePreviewPicture/>
  <w:compat>
    <w:applyBreakingRules/>
  </w:compat>
  <w:rsids>
    <w:rsidRoot w:val="002A4509"/>
    <w:rsid w:val="000135FE"/>
    <w:rsid w:val="000C38ED"/>
    <w:rsid w:val="001F34F8"/>
    <w:rsid w:val="0024758C"/>
    <w:rsid w:val="002A4509"/>
    <w:rsid w:val="00311AF4"/>
    <w:rsid w:val="003F3544"/>
    <w:rsid w:val="00476D45"/>
    <w:rsid w:val="0052574D"/>
    <w:rsid w:val="005608B1"/>
    <w:rsid w:val="005E1ED2"/>
    <w:rsid w:val="00600962"/>
    <w:rsid w:val="00613852"/>
    <w:rsid w:val="00637345"/>
    <w:rsid w:val="006E4955"/>
    <w:rsid w:val="00755516"/>
    <w:rsid w:val="007F0CF8"/>
    <w:rsid w:val="007F1C2D"/>
    <w:rsid w:val="008450B1"/>
    <w:rsid w:val="0087774B"/>
    <w:rsid w:val="00885546"/>
    <w:rsid w:val="009C16E5"/>
    <w:rsid w:val="00B52CA6"/>
    <w:rsid w:val="00CD330B"/>
    <w:rsid w:val="00D06564"/>
    <w:rsid w:val="00DB1CF6"/>
    <w:rsid w:val="00DF2967"/>
    <w:rsid w:val="00E261E3"/>
    <w:rsid w:val="00E9135A"/>
    <w:rsid w:val="00F23DB7"/>
    <w:rsid w:val="00F53F59"/>
    <w:rsid w:val="00FF5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55516"/>
    <w:rPr>
      <w:sz w:val="24"/>
      <w:szCs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Documentstructuur">
    <w:name w:val="Document Map"/>
    <w:basedOn w:val="Standaard"/>
    <w:semiHidden/>
    <w:rsid w:val="00613852"/>
    <w:pPr>
      <w:shd w:val="clear" w:color="auto" w:fill="000080"/>
    </w:pPr>
    <w:rPr>
      <w:rFonts w:ascii="Tahoma" w:hAnsi="Tahoma" w:cs="Tahom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F0CF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0CF8"/>
    <w:rPr>
      <w:rFonts w:ascii="Tahoma" w:hAnsi="Tahoma" w:cs="Tahoma"/>
      <w:sz w:val="16"/>
      <w:szCs w:val="16"/>
      <w:lang w:val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emplates\Kgk-liturgie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Kgk-liturgie.dot</Template>
  <TotalTime>0</TotalTime>
  <Pages>1</Pages>
  <Words>38</Words>
  <Characters>215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>Wij zingen: voetje, voetje</vt:lpstr>
    </vt:vector>
  </TitlesOfParts>
  <Company>Microsoft</Company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Henk Scheffer</dc:creator>
  <cp:lastModifiedBy>Henk Scheffer</cp:lastModifiedBy>
  <cp:revision>2</cp:revision>
  <dcterms:created xsi:type="dcterms:W3CDTF">2013-10-05T10:02:00Z</dcterms:created>
  <dcterms:modified xsi:type="dcterms:W3CDTF">2013-10-05T10:02:00Z</dcterms:modified>
</cp:coreProperties>
</file>