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457038">
        <w:rPr>
          <w:rFonts w:ascii="Arial" w:hAnsi="Arial" w:cs="Arial"/>
          <w:b/>
        </w:rPr>
        <w:t>Van nu aan leef ik met je mee</w:t>
      </w:r>
    </w:p>
    <w:p w:rsidR="001F34F8" w:rsidRDefault="001F34F8">
      <w:pPr>
        <w:rPr>
          <w:rFonts w:ascii="Arial" w:hAnsi="Arial" w:cs="Arial"/>
        </w:rPr>
      </w:pPr>
    </w:p>
    <w:p w:rsidR="007F0CF8" w:rsidRDefault="00457038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40100" cy="1689100"/>
            <wp:effectExtent l="19050" t="0" r="0" b="0"/>
            <wp:docPr id="1" name="Afbeelding 1" descr="D:\Kgk\temp\Van nu aan leef ik met je me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gk\temp\Van nu aan leef ik met je mee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168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7038" w:rsidRDefault="00457038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40100" cy="1168400"/>
            <wp:effectExtent l="19050" t="0" r="0" b="0"/>
            <wp:docPr id="2" name="Afbeelding 2" descr="D:\Kgk\temp\Van nu aan leef ik met je me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gk\temp\Van nu aan leef ik met je mee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116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7038" w:rsidRDefault="00457038">
      <w:pPr>
        <w:rPr>
          <w:rFonts w:ascii="Arial" w:hAnsi="Arial" w:cs="Arial"/>
        </w:rPr>
      </w:pPr>
    </w:p>
    <w:p w:rsidR="00EE6F9B" w:rsidRDefault="00EE6F9B" w:rsidP="00457038">
      <w:pPr>
        <w:rPr>
          <w:rFonts w:ascii="Arial" w:hAnsi="Arial" w:cs="Arial"/>
        </w:rPr>
      </w:pPr>
      <w:r>
        <w:rPr>
          <w:rFonts w:ascii="Arial" w:hAnsi="Arial" w:cs="Arial"/>
          <w:i/>
        </w:rPr>
        <w:t>refrein:</w:t>
      </w:r>
    </w:p>
    <w:p w:rsidR="00EE6F9B" w:rsidRDefault="00EE6F9B" w:rsidP="00457038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8416" cy="2322576"/>
            <wp:effectExtent l="19050" t="0" r="5334" b="0"/>
            <wp:docPr id="3" name="Afbeelding 2" descr="Van nu aan leef ik met je mee - refre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an nu aan leef ik met je mee - refrein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8416" cy="2322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F9B" w:rsidRPr="00EE6F9B" w:rsidRDefault="00EE6F9B" w:rsidP="00457038">
      <w:pPr>
        <w:rPr>
          <w:rFonts w:ascii="Arial" w:hAnsi="Arial" w:cs="Arial"/>
        </w:rPr>
      </w:pPr>
    </w:p>
    <w:p w:rsidR="00457038" w:rsidRPr="00457038" w:rsidRDefault="00457038" w:rsidP="00457038">
      <w:pPr>
        <w:rPr>
          <w:rFonts w:ascii="Arial" w:hAnsi="Arial" w:cs="Arial"/>
        </w:rPr>
      </w:pPr>
      <w:r w:rsidRPr="00457038">
        <w:rPr>
          <w:rFonts w:ascii="Arial" w:hAnsi="Arial" w:cs="Arial"/>
        </w:rPr>
        <w:t>Een veel betekenend gebaar,</w:t>
      </w:r>
    </w:p>
    <w:p w:rsidR="00457038" w:rsidRPr="00457038" w:rsidRDefault="00457038" w:rsidP="00457038">
      <w:pPr>
        <w:rPr>
          <w:rFonts w:ascii="Arial" w:hAnsi="Arial" w:cs="Arial"/>
        </w:rPr>
      </w:pPr>
      <w:r w:rsidRPr="00457038">
        <w:rPr>
          <w:rFonts w:ascii="Arial" w:hAnsi="Arial" w:cs="Arial"/>
        </w:rPr>
        <w:t>voor jou en wie er na jou komen.</w:t>
      </w:r>
    </w:p>
    <w:p w:rsidR="00457038" w:rsidRPr="00457038" w:rsidRDefault="00457038" w:rsidP="00457038">
      <w:pPr>
        <w:rPr>
          <w:rFonts w:ascii="Arial" w:hAnsi="Arial" w:cs="Arial"/>
        </w:rPr>
      </w:pPr>
      <w:r w:rsidRPr="00457038">
        <w:rPr>
          <w:rFonts w:ascii="Arial" w:hAnsi="Arial" w:cs="Arial"/>
        </w:rPr>
        <w:t>Ik span mijn boog niet tegen jou,</w:t>
      </w:r>
    </w:p>
    <w:p w:rsidR="00457038" w:rsidRPr="00457038" w:rsidRDefault="00457038" w:rsidP="00457038">
      <w:pPr>
        <w:rPr>
          <w:rFonts w:ascii="Arial" w:hAnsi="Arial" w:cs="Arial"/>
        </w:rPr>
      </w:pPr>
      <w:r w:rsidRPr="00457038">
        <w:rPr>
          <w:rFonts w:ascii="Arial" w:hAnsi="Arial" w:cs="Arial"/>
        </w:rPr>
        <w:t>maar in de wolken zichtbaar tussen ons.</w:t>
      </w:r>
    </w:p>
    <w:p w:rsidR="00EE6F9B" w:rsidRDefault="00457038" w:rsidP="00EE6F9B">
      <w:pPr>
        <w:rPr>
          <w:rFonts w:ascii="Arial" w:hAnsi="Arial" w:cs="Arial"/>
        </w:rPr>
      </w:pPr>
      <w:r w:rsidRPr="00457038">
        <w:rPr>
          <w:rFonts w:ascii="Arial" w:hAnsi="Arial" w:cs="Arial"/>
        </w:rPr>
        <w:t xml:space="preserve">Ik heb gekozen voor </w:t>
      </w:r>
      <w:r w:rsidR="004749F2">
        <w:rPr>
          <w:rFonts w:ascii="Arial" w:hAnsi="Arial" w:cs="Arial"/>
        </w:rPr>
        <w:t>de aarde</w:t>
      </w:r>
      <w:r w:rsidRPr="00457038">
        <w:rPr>
          <w:rFonts w:ascii="Arial" w:hAnsi="Arial" w:cs="Arial"/>
        </w:rPr>
        <w:t>.</w:t>
      </w:r>
      <w:r w:rsidR="00EE6F9B" w:rsidRPr="00EE6F9B">
        <w:rPr>
          <w:rFonts w:ascii="Arial" w:hAnsi="Arial" w:cs="Arial"/>
        </w:rPr>
        <w:t xml:space="preserve"> </w:t>
      </w:r>
    </w:p>
    <w:p w:rsidR="00EE6F9B" w:rsidRDefault="00EE6F9B" w:rsidP="00EE6F9B">
      <w:pPr>
        <w:rPr>
          <w:rFonts w:ascii="Arial" w:hAnsi="Arial" w:cs="Arial"/>
        </w:rPr>
      </w:pPr>
    </w:p>
    <w:p w:rsidR="00457038" w:rsidRPr="00457038" w:rsidRDefault="00EE6F9B" w:rsidP="00EE6F9B">
      <w:pPr>
        <w:rPr>
          <w:rFonts w:ascii="Arial" w:hAnsi="Arial" w:cs="Arial"/>
        </w:rPr>
      </w:pPr>
      <w:r>
        <w:rPr>
          <w:rFonts w:ascii="Arial" w:hAnsi="Arial" w:cs="Arial"/>
          <w:i/>
        </w:rPr>
        <w:t>refrein</w:t>
      </w:r>
    </w:p>
    <w:p w:rsidR="00457038" w:rsidRPr="00457038" w:rsidRDefault="00457038" w:rsidP="00457038">
      <w:pPr>
        <w:rPr>
          <w:rFonts w:ascii="Arial" w:hAnsi="Arial" w:cs="Arial"/>
        </w:rPr>
      </w:pPr>
    </w:p>
    <w:p w:rsidR="00457038" w:rsidRPr="00457038" w:rsidRDefault="00457038" w:rsidP="00457038">
      <w:pPr>
        <w:rPr>
          <w:rFonts w:ascii="Arial" w:hAnsi="Arial" w:cs="Arial"/>
        </w:rPr>
      </w:pPr>
      <w:r w:rsidRPr="00457038">
        <w:rPr>
          <w:rFonts w:ascii="Arial" w:hAnsi="Arial" w:cs="Arial"/>
        </w:rPr>
        <w:t>Dan weet ik zeker wat ik doe,</w:t>
      </w:r>
    </w:p>
    <w:p w:rsidR="00457038" w:rsidRPr="00457038" w:rsidRDefault="00457038" w:rsidP="00457038">
      <w:pPr>
        <w:rPr>
          <w:rFonts w:ascii="Arial" w:hAnsi="Arial" w:cs="Arial"/>
        </w:rPr>
      </w:pPr>
      <w:r w:rsidRPr="00457038">
        <w:rPr>
          <w:rFonts w:ascii="Arial" w:hAnsi="Arial" w:cs="Arial"/>
        </w:rPr>
        <w:t>voor jou en wie er na jou komen.</w:t>
      </w:r>
    </w:p>
    <w:p w:rsidR="00457038" w:rsidRPr="00457038" w:rsidRDefault="00457038" w:rsidP="00457038">
      <w:pPr>
        <w:rPr>
          <w:rFonts w:ascii="Arial" w:hAnsi="Arial" w:cs="Arial"/>
        </w:rPr>
      </w:pPr>
      <w:r w:rsidRPr="00457038">
        <w:rPr>
          <w:rFonts w:ascii="Arial" w:hAnsi="Arial" w:cs="Arial"/>
        </w:rPr>
        <w:t>Ik zal mij houden aan mijn woord.</w:t>
      </w:r>
    </w:p>
    <w:p w:rsidR="00457038" w:rsidRPr="00457038" w:rsidRDefault="00457038" w:rsidP="00457038">
      <w:pPr>
        <w:rPr>
          <w:rFonts w:ascii="Arial" w:hAnsi="Arial" w:cs="Arial"/>
        </w:rPr>
      </w:pPr>
      <w:r w:rsidRPr="00457038">
        <w:rPr>
          <w:rFonts w:ascii="Arial" w:hAnsi="Arial" w:cs="Arial"/>
        </w:rPr>
        <w:t>Ik blijf bij alles wat ik heb gemaakt,</w:t>
      </w:r>
    </w:p>
    <w:p w:rsidR="00EE6F9B" w:rsidRDefault="00457038" w:rsidP="00EE6F9B">
      <w:pPr>
        <w:rPr>
          <w:rFonts w:ascii="Arial" w:hAnsi="Arial" w:cs="Arial"/>
        </w:rPr>
      </w:pPr>
      <w:r w:rsidRPr="00457038">
        <w:rPr>
          <w:rFonts w:ascii="Arial" w:hAnsi="Arial" w:cs="Arial"/>
        </w:rPr>
        <w:t>ik heb gekozen voor het leven.</w:t>
      </w:r>
      <w:r w:rsidR="00EE6F9B" w:rsidRPr="00EE6F9B">
        <w:rPr>
          <w:rFonts w:ascii="Arial" w:hAnsi="Arial" w:cs="Arial"/>
        </w:rPr>
        <w:t xml:space="preserve"> </w:t>
      </w:r>
    </w:p>
    <w:p w:rsidR="00EE6F9B" w:rsidRDefault="00EE6F9B" w:rsidP="00EE6F9B">
      <w:pPr>
        <w:rPr>
          <w:rFonts w:ascii="Arial" w:hAnsi="Arial" w:cs="Arial"/>
        </w:rPr>
      </w:pPr>
    </w:p>
    <w:p w:rsidR="00457038" w:rsidRDefault="00EE6F9B" w:rsidP="00EE6F9B">
      <w:pPr>
        <w:rPr>
          <w:rFonts w:ascii="Arial" w:hAnsi="Arial" w:cs="Arial"/>
        </w:rPr>
      </w:pPr>
      <w:r>
        <w:rPr>
          <w:rFonts w:ascii="Arial" w:hAnsi="Arial" w:cs="Arial"/>
          <w:i/>
        </w:rPr>
        <w:t>refrein</w:t>
      </w:r>
    </w:p>
    <w:p w:rsidR="00457038" w:rsidRDefault="00457038" w:rsidP="00457038">
      <w:pPr>
        <w:rPr>
          <w:rFonts w:ascii="Arial" w:hAnsi="Arial" w:cs="Arial"/>
        </w:rPr>
      </w:pPr>
    </w:p>
    <w:p w:rsidR="00457038" w:rsidRDefault="00457038" w:rsidP="00457038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457038" w:rsidRDefault="00457038" w:rsidP="00457038">
      <w:pPr>
        <w:rPr>
          <w:rFonts w:ascii="Arial" w:hAnsi="Arial" w:cs="Arial"/>
        </w:rPr>
      </w:pPr>
      <w:r>
        <w:rPr>
          <w:rFonts w:ascii="Arial" w:hAnsi="Arial" w:cs="Arial"/>
        </w:rPr>
        <w:t>tekst: Eep Talstra</w:t>
      </w:r>
    </w:p>
    <w:p w:rsidR="00457038" w:rsidRDefault="00457038" w:rsidP="00457038">
      <w:pPr>
        <w:rPr>
          <w:rFonts w:ascii="Arial" w:hAnsi="Arial" w:cs="Arial"/>
        </w:rPr>
      </w:pPr>
      <w:r>
        <w:rPr>
          <w:rFonts w:ascii="Arial" w:hAnsi="Arial" w:cs="Arial"/>
        </w:rPr>
        <w:t>muziek: Bart Thijs</w:t>
      </w:r>
    </w:p>
    <w:p w:rsidR="00457038" w:rsidRDefault="00457038" w:rsidP="00457038">
      <w:pPr>
        <w:rPr>
          <w:rFonts w:ascii="Arial" w:hAnsi="Arial" w:cs="Arial"/>
        </w:rPr>
      </w:pPr>
    </w:p>
    <w:p w:rsidR="00457038" w:rsidRPr="00457038" w:rsidRDefault="00457038" w:rsidP="00457038">
      <w:pPr>
        <w:rPr>
          <w:rFonts w:ascii="Arial" w:hAnsi="Arial" w:cs="Arial"/>
        </w:rPr>
      </w:pPr>
    </w:p>
    <w:sectPr w:rsidR="00457038" w:rsidRPr="00457038" w:rsidSect="00EE6F9B">
      <w:pgSz w:w="11906" w:h="16838"/>
      <w:pgMar w:top="709" w:right="6094" w:bottom="851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457038"/>
    <w:rsid w:val="000135FE"/>
    <w:rsid w:val="000C38ED"/>
    <w:rsid w:val="001F34F8"/>
    <w:rsid w:val="00311AF4"/>
    <w:rsid w:val="003F3544"/>
    <w:rsid w:val="00457038"/>
    <w:rsid w:val="004749F2"/>
    <w:rsid w:val="00476D45"/>
    <w:rsid w:val="0052574D"/>
    <w:rsid w:val="005608B1"/>
    <w:rsid w:val="005E1ED2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9C16E5"/>
    <w:rsid w:val="00A53080"/>
    <w:rsid w:val="00B52CA6"/>
    <w:rsid w:val="00CD330B"/>
    <w:rsid w:val="00DB1CF6"/>
    <w:rsid w:val="00DF2967"/>
    <w:rsid w:val="00E261E3"/>
    <w:rsid w:val="00E9135A"/>
    <w:rsid w:val="00E9771D"/>
    <w:rsid w:val="00EE6F9B"/>
    <w:rsid w:val="00F23DB7"/>
    <w:rsid w:val="00F52B7A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1</TotalTime>
  <Pages>2</Pages>
  <Words>71</Words>
  <Characters>392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3</cp:revision>
  <dcterms:created xsi:type="dcterms:W3CDTF">2013-10-05T10:51:00Z</dcterms:created>
  <dcterms:modified xsi:type="dcterms:W3CDTF">2014-02-25T01:56:00Z</dcterms:modified>
</cp:coreProperties>
</file>