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DBF" w:rsidRPr="007F1F47" w:rsidRDefault="00AD2DBF" w:rsidP="00AD2DBF">
      <w:pPr>
        <w:rPr>
          <w:rFonts w:ascii="Arial" w:hAnsi="Arial" w:cs="Arial"/>
          <w:b/>
        </w:rPr>
      </w:pPr>
      <w:r w:rsidRPr="007F1F47">
        <w:rPr>
          <w:rFonts w:ascii="Arial" w:hAnsi="Arial" w:cs="Arial"/>
          <w:b/>
        </w:rPr>
        <w:t>Wij zingen: De cirkel van het leven</w:t>
      </w:r>
    </w:p>
    <w:p w:rsidR="00AD2DBF" w:rsidRPr="007F1F47" w:rsidRDefault="00AD2DBF" w:rsidP="00AD2DBF">
      <w:pPr>
        <w:rPr>
          <w:rFonts w:ascii="Arial" w:hAnsi="Arial" w:cs="Arial"/>
        </w:rPr>
      </w:pPr>
    </w:p>
    <w:p w:rsidR="00AD2DBF" w:rsidRDefault="00AD2DBF" w:rsidP="00AD2DBF">
      <w:pPr>
        <w:rPr>
          <w:rFonts w:ascii="Arial" w:hAnsi="Arial" w:cs="Arial"/>
          <w:noProof/>
          <w:lang w:eastAsia="nl-N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56610" cy="3601720"/>
            <wp:effectExtent l="1905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50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6610" cy="3601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D2DBF" w:rsidRDefault="00AD2DBF" w:rsidP="00AD2DBF">
      <w:pPr>
        <w:rPr>
          <w:rFonts w:ascii="Arial" w:hAnsi="Arial" w:cs="Arial"/>
          <w:noProof/>
          <w:lang w:eastAsia="nl-NL"/>
        </w:rPr>
      </w:pPr>
    </w:p>
    <w:p w:rsidR="00AD2DBF" w:rsidRPr="007F1F47" w:rsidRDefault="00AD2DBF" w:rsidP="00AD2DB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90265" cy="3679825"/>
            <wp:effectExtent l="19050" t="0" r="635" b="0"/>
            <wp:docPr id="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49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265" cy="367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DBF" w:rsidRDefault="00AD2DBF" w:rsidP="00AD2DBF">
      <w:pPr>
        <w:tabs>
          <w:tab w:val="left" w:pos="284"/>
        </w:tabs>
        <w:rPr>
          <w:rFonts w:ascii="Arial" w:hAnsi="Arial" w:cs="Arial"/>
        </w:rPr>
      </w:pPr>
    </w:p>
    <w:p w:rsidR="00AD2DBF" w:rsidRDefault="00AD2DBF" w:rsidP="00AD2DBF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7F1F47">
        <w:rPr>
          <w:rFonts w:ascii="Arial" w:hAnsi="Arial" w:cs="Arial"/>
        </w:rPr>
        <w:t xml:space="preserve">Wanneer het zomer is </w:t>
      </w:r>
    </w:p>
    <w:p w:rsidR="00AD2DBF" w:rsidRPr="007F1F47" w:rsidRDefault="00AD2DBF" w:rsidP="00AD2DBF">
      <w:pPr>
        <w:tabs>
          <w:tab w:val="left" w:pos="284"/>
        </w:tabs>
        <w:rPr>
          <w:rFonts w:ascii="Arial" w:hAnsi="Arial" w:cs="Arial"/>
        </w:rPr>
      </w:pPr>
      <w:r w:rsidRPr="007F1F47">
        <w:rPr>
          <w:rFonts w:ascii="Arial" w:hAnsi="Arial" w:cs="Arial"/>
        </w:rPr>
        <w:t xml:space="preserve">en warmer wordt op straat, </w:t>
      </w:r>
    </w:p>
    <w:p w:rsidR="00AD2DBF" w:rsidRPr="007F1F47" w:rsidRDefault="00AD2DBF" w:rsidP="00AD2DBF">
      <w:pPr>
        <w:tabs>
          <w:tab w:val="left" w:pos="284"/>
        </w:tabs>
        <w:rPr>
          <w:rFonts w:ascii="Arial" w:hAnsi="Arial" w:cs="Arial"/>
        </w:rPr>
      </w:pPr>
      <w:r w:rsidRPr="007F1F47">
        <w:rPr>
          <w:rFonts w:ascii="Arial" w:hAnsi="Arial" w:cs="Arial"/>
        </w:rPr>
        <w:t xml:space="preserve">dan krijg je het idee dat alles beter gaat. </w:t>
      </w:r>
    </w:p>
    <w:p w:rsidR="00AD2DBF" w:rsidRDefault="00AD2DBF" w:rsidP="00AD2DBF">
      <w:pPr>
        <w:tabs>
          <w:tab w:val="left" w:pos="284"/>
        </w:tabs>
        <w:rPr>
          <w:rFonts w:ascii="Arial" w:hAnsi="Arial" w:cs="Arial"/>
        </w:rPr>
      </w:pPr>
      <w:r w:rsidRPr="007F1F47">
        <w:rPr>
          <w:rFonts w:ascii="Arial" w:hAnsi="Arial" w:cs="Arial"/>
        </w:rPr>
        <w:t xml:space="preserve">Je hebt een goed humeur </w:t>
      </w:r>
    </w:p>
    <w:p w:rsidR="00AD2DBF" w:rsidRPr="007F1F47" w:rsidRDefault="00AD2DBF" w:rsidP="00AD2DBF">
      <w:pPr>
        <w:tabs>
          <w:tab w:val="left" w:pos="284"/>
        </w:tabs>
        <w:rPr>
          <w:rFonts w:ascii="Arial" w:hAnsi="Arial" w:cs="Arial"/>
        </w:rPr>
      </w:pPr>
      <w:r w:rsidRPr="007F1F47">
        <w:rPr>
          <w:rFonts w:ascii="Arial" w:hAnsi="Arial" w:cs="Arial"/>
        </w:rPr>
        <w:t xml:space="preserve">met al die zonneschijn. </w:t>
      </w:r>
    </w:p>
    <w:p w:rsidR="00AD2DBF" w:rsidRDefault="00AD2DBF" w:rsidP="00AD2DBF">
      <w:pPr>
        <w:tabs>
          <w:tab w:val="left" w:pos="284"/>
        </w:tabs>
        <w:rPr>
          <w:rFonts w:ascii="Arial" w:hAnsi="Arial" w:cs="Arial"/>
        </w:rPr>
      </w:pPr>
      <w:r w:rsidRPr="007F1F47">
        <w:rPr>
          <w:rFonts w:ascii="Arial" w:hAnsi="Arial" w:cs="Arial"/>
        </w:rPr>
        <w:t>Je denkt zo zou het altijd moeten zijn!</w:t>
      </w:r>
    </w:p>
    <w:p w:rsidR="00AD2DBF" w:rsidRPr="00AD2DBF" w:rsidRDefault="00AD2DBF" w:rsidP="00AD2DBF">
      <w:pPr>
        <w:tabs>
          <w:tab w:val="left" w:pos="284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>refrein</w:t>
      </w:r>
    </w:p>
    <w:p w:rsidR="00AD2DBF" w:rsidRPr="007F1F47" w:rsidRDefault="00AD2DBF" w:rsidP="00AD2DBF">
      <w:pPr>
        <w:tabs>
          <w:tab w:val="left" w:pos="284"/>
        </w:tabs>
        <w:rPr>
          <w:rFonts w:ascii="Arial" w:hAnsi="Arial" w:cs="Arial"/>
        </w:rPr>
      </w:pPr>
    </w:p>
    <w:p w:rsidR="00AD2DBF" w:rsidRDefault="00AD2DBF" w:rsidP="00AD2DBF">
      <w:pPr>
        <w:tabs>
          <w:tab w:val="left" w:pos="284"/>
        </w:tabs>
        <w:rPr>
          <w:rFonts w:ascii="Arial" w:hAnsi="Arial" w:cs="Arial"/>
        </w:rPr>
      </w:pPr>
      <w:r w:rsidRPr="007F1F47">
        <w:rPr>
          <w:rFonts w:ascii="Arial" w:hAnsi="Arial" w:cs="Arial"/>
        </w:rPr>
        <w:t>3.</w:t>
      </w:r>
      <w:r w:rsidRPr="007F1F47">
        <w:rPr>
          <w:rFonts w:ascii="Arial" w:hAnsi="Arial" w:cs="Arial"/>
        </w:rPr>
        <w:tab/>
      </w:r>
      <w:r>
        <w:rPr>
          <w:rFonts w:ascii="Arial" w:hAnsi="Arial" w:cs="Arial"/>
        </w:rPr>
        <w:t>Opeens is daar de herfst,</w:t>
      </w:r>
    </w:p>
    <w:p w:rsidR="00AD2DBF" w:rsidRPr="007F1F47" w:rsidRDefault="00AD2DBF" w:rsidP="00AD2DBF">
      <w:pPr>
        <w:tabs>
          <w:tab w:val="left" w:pos="284"/>
        </w:tabs>
        <w:rPr>
          <w:rFonts w:ascii="Arial" w:hAnsi="Arial" w:cs="Arial"/>
        </w:rPr>
      </w:pPr>
      <w:r w:rsidRPr="007F1F47">
        <w:rPr>
          <w:rFonts w:ascii="Arial" w:hAnsi="Arial" w:cs="Arial"/>
        </w:rPr>
        <w:t xml:space="preserve">voorbij het mooie weer. </w:t>
      </w:r>
    </w:p>
    <w:p w:rsidR="00AD2DBF" w:rsidRPr="007F1F47" w:rsidRDefault="00AD2DBF" w:rsidP="00AD2DBF">
      <w:pPr>
        <w:tabs>
          <w:tab w:val="left" w:pos="284"/>
        </w:tabs>
        <w:rPr>
          <w:rFonts w:ascii="Arial" w:hAnsi="Arial" w:cs="Arial"/>
        </w:rPr>
      </w:pPr>
      <w:r w:rsidRPr="007F1F47">
        <w:rPr>
          <w:rFonts w:ascii="Arial" w:hAnsi="Arial" w:cs="Arial"/>
        </w:rPr>
        <w:t xml:space="preserve">De blaadjes vallen af, de regen valt maar neer. </w:t>
      </w:r>
    </w:p>
    <w:p w:rsidR="00AD2DBF" w:rsidRDefault="00AD2DBF" w:rsidP="00AD2DBF">
      <w:pPr>
        <w:tabs>
          <w:tab w:val="left" w:pos="284"/>
        </w:tabs>
        <w:rPr>
          <w:rFonts w:ascii="Arial" w:hAnsi="Arial" w:cs="Arial"/>
        </w:rPr>
      </w:pPr>
      <w:r w:rsidRPr="007F1F47">
        <w:rPr>
          <w:rFonts w:ascii="Arial" w:hAnsi="Arial" w:cs="Arial"/>
        </w:rPr>
        <w:t xml:space="preserve">Maar al die tegenwind, </w:t>
      </w:r>
    </w:p>
    <w:p w:rsidR="00AD2DBF" w:rsidRPr="007F1F47" w:rsidRDefault="00AD2DBF" w:rsidP="00AD2DBF">
      <w:pPr>
        <w:tabs>
          <w:tab w:val="left" w:pos="284"/>
        </w:tabs>
        <w:rPr>
          <w:rFonts w:ascii="Arial" w:hAnsi="Arial" w:cs="Arial"/>
        </w:rPr>
      </w:pPr>
      <w:r w:rsidRPr="007F1F47">
        <w:rPr>
          <w:rFonts w:ascii="Arial" w:hAnsi="Arial" w:cs="Arial"/>
        </w:rPr>
        <w:t xml:space="preserve">die krijgt jou heus niet klein. </w:t>
      </w:r>
    </w:p>
    <w:p w:rsidR="00AD2DBF" w:rsidRDefault="00AD2DBF" w:rsidP="00AD2DBF">
      <w:pPr>
        <w:tabs>
          <w:tab w:val="left" w:pos="284"/>
        </w:tabs>
        <w:rPr>
          <w:rFonts w:ascii="Arial" w:hAnsi="Arial" w:cs="Arial"/>
        </w:rPr>
      </w:pPr>
      <w:r w:rsidRPr="007F1F47">
        <w:rPr>
          <w:rFonts w:ascii="Arial" w:hAnsi="Arial" w:cs="Arial"/>
        </w:rPr>
        <w:t>Nu merk je pas hoe sterk je wel kan zijn!</w:t>
      </w:r>
      <w:r w:rsidRPr="00AD2DBF">
        <w:rPr>
          <w:rFonts w:ascii="Arial" w:hAnsi="Arial" w:cs="Arial"/>
        </w:rPr>
        <w:t xml:space="preserve"> </w:t>
      </w:r>
    </w:p>
    <w:p w:rsidR="00AD2DBF" w:rsidRPr="00AD2DBF" w:rsidRDefault="00AD2DBF" w:rsidP="00AD2DBF">
      <w:pPr>
        <w:tabs>
          <w:tab w:val="left" w:pos="284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>refrein</w:t>
      </w:r>
    </w:p>
    <w:p w:rsidR="00AD2DBF" w:rsidRPr="007F1F47" w:rsidRDefault="00AD2DBF" w:rsidP="00AD2DBF">
      <w:pPr>
        <w:tabs>
          <w:tab w:val="left" w:pos="284"/>
        </w:tabs>
        <w:rPr>
          <w:rFonts w:ascii="Arial" w:hAnsi="Arial" w:cs="Arial"/>
        </w:rPr>
      </w:pPr>
    </w:p>
    <w:p w:rsidR="00AD2DBF" w:rsidRDefault="00AD2DBF" w:rsidP="00AD2DBF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t>4.</w:t>
      </w:r>
      <w:r>
        <w:rPr>
          <w:rFonts w:ascii="Arial" w:hAnsi="Arial" w:cs="Arial"/>
        </w:rPr>
        <w:tab/>
        <w:t>De winter komt er aan.</w:t>
      </w:r>
    </w:p>
    <w:p w:rsidR="00AD2DBF" w:rsidRPr="007F1F47" w:rsidRDefault="00AD2DBF" w:rsidP="00AD2DBF">
      <w:pPr>
        <w:tabs>
          <w:tab w:val="left" w:pos="284"/>
        </w:tabs>
        <w:rPr>
          <w:rFonts w:ascii="Arial" w:hAnsi="Arial" w:cs="Arial"/>
        </w:rPr>
      </w:pPr>
      <w:r w:rsidRPr="007F1F47">
        <w:rPr>
          <w:rFonts w:ascii="Arial" w:hAnsi="Arial" w:cs="Arial"/>
        </w:rPr>
        <w:t xml:space="preserve">Je wacht op sneeuw of ijs. </w:t>
      </w:r>
    </w:p>
    <w:p w:rsidR="00AD2DBF" w:rsidRPr="007F1F47" w:rsidRDefault="00AD2DBF" w:rsidP="00AD2DBF">
      <w:pPr>
        <w:tabs>
          <w:tab w:val="left" w:pos="284"/>
        </w:tabs>
        <w:rPr>
          <w:rFonts w:ascii="Arial" w:hAnsi="Arial" w:cs="Arial"/>
        </w:rPr>
      </w:pPr>
      <w:r w:rsidRPr="007F1F47">
        <w:rPr>
          <w:rFonts w:ascii="Arial" w:hAnsi="Arial" w:cs="Arial"/>
        </w:rPr>
        <w:t xml:space="preserve">De dagen zijn zo kort. De lucht is meestal grijs. </w:t>
      </w:r>
    </w:p>
    <w:p w:rsidR="00AD2DBF" w:rsidRDefault="00AD2DBF" w:rsidP="00AD2DBF">
      <w:pPr>
        <w:tabs>
          <w:tab w:val="left" w:pos="284"/>
        </w:tabs>
        <w:rPr>
          <w:rFonts w:ascii="Arial" w:hAnsi="Arial" w:cs="Arial"/>
        </w:rPr>
      </w:pPr>
      <w:r w:rsidRPr="007F1F47">
        <w:rPr>
          <w:rFonts w:ascii="Arial" w:hAnsi="Arial" w:cs="Arial"/>
        </w:rPr>
        <w:t xml:space="preserve">Maar kijk die kale boom, </w:t>
      </w:r>
    </w:p>
    <w:p w:rsidR="00AD2DBF" w:rsidRPr="007F1F47" w:rsidRDefault="00AD2DBF" w:rsidP="00AD2DBF">
      <w:pPr>
        <w:tabs>
          <w:tab w:val="left" w:pos="284"/>
        </w:tabs>
        <w:rPr>
          <w:rFonts w:ascii="Arial" w:hAnsi="Arial" w:cs="Arial"/>
        </w:rPr>
      </w:pPr>
      <w:r w:rsidRPr="007F1F47">
        <w:rPr>
          <w:rFonts w:ascii="Arial" w:hAnsi="Arial" w:cs="Arial"/>
        </w:rPr>
        <w:t xml:space="preserve">al lijkt hij dood misschien, </w:t>
      </w:r>
    </w:p>
    <w:p w:rsidR="00AD2DBF" w:rsidRDefault="00AD2DBF" w:rsidP="00AD2DBF">
      <w:pPr>
        <w:tabs>
          <w:tab w:val="left" w:pos="284"/>
        </w:tabs>
        <w:rPr>
          <w:rFonts w:ascii="Arial" w:hAnsi="Arial" w:cs="Arial"/>
        </w:rPr>
      </w:pPr>
      <w:r w:rsidRPr="007F1F47">
        <w:rPr>
          <w:rFonts w:ascii="Arial" w:hAnsi="Arial" w:cs="Arial"/>
        </w:rPr>
        <w:t>je kan zijn nieuwe knoppen al weer zien!</w:t>
      </w:r>
      <w:r w:rsidRPr="00AD2DBF">
        <w:rPr>
          <w:rFonts w:ascii="Arial" w:hAnsi="Arial" w:cs="Arial"/>
        </w:rPr>
        <w:t xml:space="preserve"> </w:t>
      </w:r>
    </w:p>
    <w:p w:rsidR="00AD2DBF" w:rsidRPr="00AD2DBF" w:rsidRDefault="00AD2DBF" w:rsidP="00AD2DBF">
      <w:pPr>
        <w:tabs>
          <w:tab w:val="left" w:pos="284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>refrein</w:t>
      </w:r>
    </w:p>
    <w:p w:rsidR="00AD2DBF" w:rsidRDefault="00AD2DBF" w:rsidP="00AD2DBF">
      <w:pPr>
        <w:rPr>
          <w:rFonts w:ascii="Arial" w:hAnsi="Arial" w:cs="Arial"/>
        </w:rPr>
      </w:pPr>
    </w:p>
    <w:p w:rsidR="00AD2DBF" w:rsidRDefault="00AD2DBF" w:rsidP="00AD2DBF">
      <w:pPr>
        <w:rPr>
          <w:rFonts w:ascii="Arial" w:hAnsi="Arial" w:cs="Arial"/>
        </w:rPr>
      </w:pPr>
    </w:p>
    <w:p w:rsidR="00AD2DBF" w:rsidRDefault="00AD2DBF" w:rsidP="00AD2DBF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AD2DBF" w:rsidRPr="00AD2DBF" w:rsidRDefault="00AD2DBF" w:rsidP="00AD2DBF">
      <w:pPr>
        <w:rPr>
          <w:rFonts w:ascii="Arial" w:hAnsi="Arial" w:cs="Arial"/>
        </w:rPr>
      </w:pPr>
      <w:r>
        <w:rPr>
          <w:rFonts w:ascii="Arial" w:hAnsi="Arial" w:cs="Arial"/>
        </w:rPr>
        <w:t>'Rond, rond, het leven gaat rond':</w:t>
      </w:r>
    </w:p>
    <w:p w:rsidR="007F0CF8" w:rsidRDefault="00AD2DBF" w:rsidP="00AD2DBF">
      <w:pPr>
        <w:rPr>
          <w:rFonts w:ascii="Arial" w:hAnsi="Arial" w:cs="Arial"/>
        </w:rPr>
      </w:pPr>
      <w:r w:rsidRPr="007F1F47">
        <w:rPr>
          <w:rFonts w:ascii="Arial" w:hAnsi="Arial" w:cs="Arial"/>
        </w:rPr>
        <w:t>Tekst en melodie</w:t>
      </w:r>
      <w:r>
        <w:rPr>
          <w:rFonts w:ascii="Arial" w:hAnsi="Arial" w:cs="Arial"/>
        </w:rPr>
        <w:t>:</w:t>
      </w:r>
      <w:r w:rsidRPr="007F1F47">
        <w:rPr>
          <w:rFonts w:ascii="Arial" w:hAnsi="Arial" w:cs="Arial"/>
        </w:rPr>
        <w:t xml:space="preserve"> Ytzen van Osnabrugge</w:t>
      </w:r>
    </w:p>
    <w:p w:rsidR="00AD2DBF" w:rsidRDefault="00AD2DBF" w:rsidP="00AD2DBF">
      <w:pPr>
        <w:rPr>
          <w:rFonts w:ascii="Arial" w:hAnsi="Arial" w:cs="Arial"/>
        </w:rPr>
      </w:pPr>
    </w:p>
    <w:p w:rsidR="00AD2DBF" w:rsidRPr="001F34F8" w:rsidRDefault="00AD2DBF" w:rsidP="00AD2DBF">
      <w:pPr>
        <w:rPr>
          <w:rFonts w:ascii="Arial" w:hAnsi="Arial" w:cs="Arial"/>
        </w:rPr>
      </w:pPr>
    </w:p>
    <w:sectPr w:rsidR="00AD2DBF" w:rsidRPr="001F34F8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AD2DBF"/>
    <w:rsid w:val="000135FE"/>
    <w:rsid w:val="000C38ED"/>
    <w:rsid w:val="001F34F8"/>
    <w:rsid w:val="00311AF4"/>
    <w:rsid w:val="003F3544"/>
    <w:rsid w:val="00476D45"/>
    <w:rsid w:val="0052574D"/>
    <w:rsid w:val="005608B1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AD2DBF"/>
    <w:rsid w:val="00B52CA6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6</TotalTime>
  <Pages>2</Pages>
  <Words>115</Words>
  <Characters>635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1</cp:revision>
  <dcterms:created xsi:type="dcterms:W3CDTF">2013-10-09T13:07:00Z</dcterms:created>
  <dcterms:modified xsi:type="dcterms:W3CDTF">2013-10-09T13:13:00Z</dcterms:modified>
</cp:coreProperties>
</file>