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705220">
        <w:rPr>
          <w:rFonts w:ascii="Arial" w:hAnsi="Arial" w:cs="Arial"/>
          <w:b/>
        </w:rPr>
        <w:t>Mensen zien uit</w:t>
      </w:r>
    </w:p>
    <w:p w:rsidR="001F34F8" w:rsidRDefault="001F34F8">
      <w:pPr>
        <w:rPr>
          <w:rFonts w:ascii="Arial" w:hAnsi="Arial" w:cs="Arial"/>
        </w:rPr>
      </w:pPr>
    </w:p>
    <w:p w:rsidR="007F0CF8" w:rsidRDefault="0070522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81100"/>
            <wp:effectExtent l="19050" t="0" r="6350" b="0"/>
            <wp:docPr id="1" name="Afbeelding 1" descr="D:\Kgk\temp\Mensen zien ui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Mensen zien uit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220" w:rsidRDefault="0070522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092200"/>
            <wp:effectExtent l="19050" t="0" r="6350" b="0"/>
            <wp:docPr id="2" name="Afbeelding 2" descr="D:\Kgk\temp\Mensen zien ui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Mensen zien uit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220" w:rsidRDefault="0070522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816100"/>
            <wp:effectExtent l="19050" t="0" r="0" b="0"/>
            <wp:docPr id="3" name="Afbeelding 3" descr="D:\Kgk\temp\Mensen zien ui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Mensen zien uit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220" w:rsidRDefault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Elk mensenkind gooit bij ons hoge ogen,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maar 't is geen gezicht als zijn blikken ons doden,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in één oogopslag laat hij zijn tanden zien.</w:t>
      </w:r>
    </w:p>
    <w:p w:rsidR="00705220" w:rsidRP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Kom, breek heen door alle haat,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wij verwachten uw gelaat,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ach, kom aan, in onze tijd,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wachten duurt zo'n eeuwigheid.</w:t>
      </w:r>
    </w:p>
    <w:p w:rsidR="00705220" w:rsidRP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De mensenzoon woont in onze verwachting,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maar hij leeft rondom ons in diepe verachting,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allerwege wijst hij op een nieuw bestaan.</w:t>
      </w:r>
    </w:p>
    <w:p w:rsidR="00705220" w:rsidRP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Kom, gij komt niet onverwacht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in het holste van de nacht,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maar de volheid van de tijd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toont uw ware menslijkheid.</w:t>
      </w:r>
    </w:p>
    <w:p w:rsidR="00705220" w:rsidRP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Mensen zien om waar de wereld verlicht wordt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en in alle talen de velden weerklinken: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loof God, er komt vrede op aarde:</w:t>
      </w:r>
      <w:r>
        <w:rPr>
          <w:rFonts w:ascii="Arial" w:hAnsi="Arial" w:cs="Arial"/>
        </w:rPr>
        <w:t xml:space="preserve"> </w:t>
      </w:r>
      <w:r w:rsidRPr="00705220">
        <w:rPr>
          <w:rFonts w:ascii="Arial" w:hAnsi="Arial" w:cs="Arial"/>
        </w:rPr>
        <w:t>zie de mens.</w:t>
      </w:r>
    </w:p>
    <w:p w:rsidR="00705220" w:rsidRP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Kom, breek door, kind van omhoog,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zien wij u nog oog in oog</w:t>
      </w:r>
    </w:p>
    <w:p w:rsidR="00705220" w:rsidRP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door de vlagen van de tijd,</w:t>
      </w:r>
    </w:p>
    <w:p w:rsidR="00705220" w:rsidRDefault="00705220" w:rsidP="00705220">
      <w:pPr>
        <w:rPr>
          <w:rFonts w:ascii="Arial" w:hAnsi="Arial" w:cs="Arial"/>
        </w:rPr>
      </w:pPr>
      <w:r w:rsidRPr="00705220">
        <w:rPr>
          <w:rFonts w:ascii="Arial" w:hAnsi="Arial" w:cs="Arial"/>
        </w:rPr>
        <w:t>zoon van God in eeuwigheid?</w:t>
      </w:r>
    </w:p>
    <w:p w:rsidR="00705220" w:rsidRDefault="00705220" w:rsidP="00705220">
      <w:pPr>
        <w:rPr>
          <w:rFonts w:ascii="Arial" w:hAnsi="Arial" w:cs="Arial"/>
        </w:rPr>
      </w:pPr>
    </w:p>
    <w:p w:rsidR="00705220" w:rsidRDefault="00705220" w:rsidP="00705220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705220" w:rsidRDefault="00705220" w:rsidP="00705220">
      <w:pPr>
        <w:rPr>
          <w:rFonts w:ascii="Arial" w:hAnsi="Arial" w:cs="Arial"/>
        </w:rPr>
      </w:pPr>
      <w:r>
        <w:rPr>
          <w:rFonts w:ascii="Arial" w:hAnsi="Arial" w:cs="Arial"/>
        </w:rPr>
        <w:t>tekst: Martin Los</w:t>
      </w:r>
    </w:p>
    <w:p w:rsidR="00705220" w:rsidRDefault="00705220" w:rsidP="00705220">
      <w:pPr>
        <w:rPr>
          <w:rFonts w:ascii="Arial" w:hAnsi="Arial" w:cs="Arial"/>
        </w:rPr>
      </w:pPr>
      <w:r>
        <w:rPr>
          <w:rFonts w:ascii="Arial" w:hAnsi="Arial" w:cs="Arial"/>
        </w:rPr>
        <w:t>muziek: Klaas Kooiman</w:t>
      </w:r>
    </w:p>
    <w:p w:rsidR="00705220" w:rsidRDefault="00705220" w:rsidP="00705220">
      <w:pPr>
        <w:rPr>
          <w:rFonts w:ascii="Arial" w:hAnsi="Arial" w:cs="Arial"/>
        </w:rPr>
      </w:pPr>
    </w:p>
    <w:p w:rsidR="00705220" w:rsidRPr="00705220" w:rsidRDefault="00705220" w:rsidP="00705220">
      <w:pPr>
        <w:rPr>
          <w:rFonts w:ascii="Arial" w:hAnsi="Arial" w:cs="Arial"/>
        </w:rPr>
      </w:pPr>
    </w:p>
    <w:sectPr w:rsidR="00705220" w:rsidRPr="00705220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705220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05220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2</Pages>
  <Words>128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2013-10-06T23:02:00Z</dcterms:created>
  <dcterms:modified xsi:type="dcterms:W3CDTF">2013-10-06T23:06:00Z</dcterms:modified>
</cp:coreProperties>
</file>