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5E163A">
        <w:rPr>
          <w:rFonts w:ascii="Arial" w:hAnsi="Arial" w:cs="Arial"/>
          <w:b/>
        </w:rPr>
        <w:t>Lopen naar Jeruzalem</w:t>
      </w:r>
    </w:p>
    <w:p w:rsidR="001F34F8" w:rsidRDefault="001F34F8">
      <w:pPr>
        <w:rPr>
          <w:rFonts w:ascii="Arial" w:hAnsi="Arial" w:cs="Arial"/>
        </w:rPr>
      </w:pPr>
    </w:p>
    <w:p w:rsidR="007F0CF8" w:rsidRDefault="005E163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90900" cy="1536700"/>
            <wp:effectExtent l="19050" t="0" r="0" b="0"/>
            <wp:docPr id="1" name="Afbeelding 1" descr="D:\Kgk\temp\lopen naar Jeruzale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lopen naar Jeruzalem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63A" w:rsidRDefault="005E163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90900" cy="1016000"/>
            <wp:effectExtent l="19050" t="0" r="0" b="0"/>
            <wp:docPr id="2" name="Afbeelding 2" descr="D:\Kgk\temp\lopen naar Jeruzale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lopen naar Jeruzalem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63A" w:rsidRDefault="005E163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90900" cy="1054100"/>
            <wp:effectExtent l="19050" t="0" r="0" b="0"/>
            <wp:docPr id="3" name="Afbeelding 3" descr="D:\Kgk\temp\lopen naar Jeruzalem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gk\temp\lopen naar Jeruzalem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63A" w:rsidRDefault="005E163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90900" cy="1193800"/>
            <wp:effectExtent l="19050" t="0" r="0" b="0"/>
            <wp:docPr id="4" name="Afbeelding 4" descr="D:\Kgk\temp\lopen naar Jeruzale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Kgk\temp\lopen naar Jeruzalem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63A" w:rsidRDefault="005E163A">
      <w:pPr>
        <w:rPr>
          <w:rFonts w:ascii="Arial" w:hAnsi="Arial" w:cs="Arial"/>
        </w:rPr>
      </w:pP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2. Zie je die verwarde man?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Niemand die hem grijpen kan.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Wie durft naar hem toe te gaan?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Alleen Jezus kijkt hem aan.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Wees maar niet meer bang, zegt hij,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ook jij hoort er toch echt bij!</w:t>
      </w:r>
    </w:p>
    <w:p w:rsidR="005E163A" w:rsidRPr="005E163A" w:rsidRDefault="005E163A" w:rsidP="005E163A">
      <w:pPr>
        <w:rPr>
          <w:rFonts w:ascii="Arial" w:hAnsi="Arial" w:cs="Arial"/>
          <w:i/>
        </w:rPr>
      </w:pPr>
      <w:r w:rsidRPr="005E163A">
        <w:rPr>
          <w:rFonts w:ascii="Arial" w:hAnsi="Arial" w:cs="Arial"/>
          <w:i/>
        </w:rPr>
        <w:t>refrein</w:t>
      </w:r>
    </w:p>
    <w:p w:rsidR="005E163A" w:rsidRPr="005E163A" w:rsidRDefault="005E163A" w:rsidP="005E163A">
      <w:pPr>
        <w:rPr>
          <w:rFonts w:ascii="Arial" w:hAnsi="Arial" w:cs="Arial"/>
        </w:rPr>
      </w:pP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3. Als je iets oneerlijks ziet,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reageer je dan of niet?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Zeg je iets of kruip je weg?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Denk je aan wat Je-zus zegt?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Ook al lijkt het of je zeurt: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blijf roepen tot iets gebeurt!</w:t>
      </w:r>
    </w:p>
    <w:p w:rsidR="005E163A" w:rsidRPr="005E163A" w:rsidRDefault="005E163A" w:rsidP="005E163A">
      <w:pPr>
        <w:rPr>
          <w:rFonts w:ascii="Arial" w:hAnsi="Arial" w:cs="Arial"/>
          <w:i/>
        </w:rPr>
      </w:pPr>
      <w:r w:rsidRPr="005E163A">
        <w:rPr>
          <w:rFonts w:ascii="Arial" w:hAnsi="Arial" w:cs="Arial"/>
          <w:i/>
        </w:rPr>
        <w:t>refrein</w:t>
      </w:r>
    </w:p>
    <w:p w:rsidR="005E163A" w:rsidRPr="005E163A" w:rsidRDefault="005E163A" w:rsidP="005E163A">
      <w:pPr>
        <w:rPr>
          <w:rFonts w:ascii="Arial" w:hAnsi="Arial" w:cs="Arial"/>
        </w:rPr>
      </w:pP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4. Niemand vindt Zacheüs lief.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Mensen noemen hem een dief.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Jezus haalt hem van zijn tak.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Vraagt juist hem om onderdak,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al vindt niemand het verdiend,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Ook hij is nu Jezus' vriend.</w:t>
      </w:r>
    </w:p>
    <w:p w:rsidR="005E163A" w:rsidRPr="005E163A" w:rsidRDefault="005E163A" w:rsidP="005E163A">
      <w:pPr>
        <w:rPr>
          <w:rFonts w:ascii="Arial" w:hAnsi="Arial" w:cs="Arial"/>
          <w:i/>
        </w:rPr>
      </w:pPr>
      <w:r w:rsidRPr="005E163A">
        <w:rPr>
          <w:rFonts w:ascii="Arial" w:hAnsi="Arial" w:cs="Arial"/>
          <w:i/>
        </w:rPr>
        <w:lastRenderedPageBreak/>
        <w:t>refrein</w:t>
      </w:r>
    </w:p>
    <w:p w:rsidR="005E163A" w:rsidRPr="005E163A" w:rsidRDefault="005E163A" w:rsidP="005E163A">
      <w:pPr>
        <w:rPr>
          <w:rFonts w:ascii="Arial" w:hAnsi="Arial" w:cs="Arial"/>
        </w:rPr>
      </w:pP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5. Wie wil net als Jezus zijn?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Dat is lang niet altijd fijn.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Soms zie je een boel verdriet,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Wat je wilt, dat lukt vaak niet.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En dan komt het er op aan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om toch maar weer door te gaan.</w:t>
      </w:r>
    </w:p>
    <w:p w:rsidR="005E163A" w:rsidRPr="005E163A" w:rsidRDefault="005E163A" w:rsidP="005E163A">
      <w:pPr>
        <w:rPr>
          <w:rFonts w:ascii="Arial" w:hAnsi="Arial" w:cs="Arial"/>
          <w:i/>
        </w:rPr>
      </w:pPr>
      <w:r w:rsidRPr="005E163A">
        <w:rPr>
          <w:rFonts w:ascii="Arial" w:hAnsi="Arial" w:cs="Arial"/>
          <w:i/>
        </w:rPr>
        <w:t>refrein</w:t>
      </w:r>
    </w:p>
    <w:p w:rsidR="005E163A" w:rsidRPr="005E163A" w:rsidRDefault="005E163A" w:rsidP="005E163A">
      <w:pPr>
        <w:rPr>
          <w:rFonts w:ascii="Arial" w:hAnsi="Arial" w:cs="Arial"/>
        </w:rPr>
      </w:pP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6. Daar komt koning Jezus aan.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Kijk die rijen mensen staan.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Juichend, roepend hopen zij: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de bevrijding is dichtbij!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Koning op een ezelin,</w:t>
      </w:r>
    </w:p>
    <w:p w:rsidR="005E163A" w:rsidRPr="005E163A" w:rsidRDefault="005E163A" w:rsidP="005E163A">
      <w:pPr>
        <w:rPr>
          <w:rFonts w:ascii="Arial" w:hAnsi="Arial" w:cs="Arial"/>
        </w:rPr>
      </w:pPr>
      <w:r w:rsidRPr="005E163A">
        <w:rPr>
          <w:rFonts w:ascii="Arial" w:hAnsi="Arial" w:cs="Arial"/>
        </w:rPr>
        <w:t>het eind of een nieuw begin?</w:t>
      </w:r>
    </w:p>
    <w:p w:rsidR="005E163A" w:rsidRPr="005E163A" w:rsidRDefault="005E163A" w:rsidP="005E163A">
      <w:pPr>
        <w:rPr>
          <w:rFonts w:ascii="Arial" w:hAnsi="Arial" w:cs="Arial"/>
          <w:i/>
        </w:rPr>
      </w:pPr>
      <w:r w:rsidRPr="005E163A">
        <w:rPr>
          <w:rFonts w:ascii="Arial" w:hAnsi="Arial" w:cs="Arial"/>
          <w:i/>
        </w:rPr>
        <w:t>refrein</w:t>
      </w:r>
    </w:p>
    <w:p w:rsidR="005E163A" w:rsidRDefault="005E163A" w:rsidP="005E163A">
      <w:pPr>
        <w:rPr>
          <w:rFonts w:ascii="Arial" w:hAnsi="Arial" w:cs="Arial"/>
        </w:rPr>
      </w:pPr>
    </w:p>
    <w:p w:rsidR="005E163A" w:rsidRDefault="005E163A" w:rsidP="005E163A">
      <w:pPr>
        <w:rPr>
          <w:rFonts w:ascii="Arial" w:hAnsi="Arial" w:cs="Arial"/>
        </w:rPr>
      </w:pPr>
    </w:p>
    <w:p w:rsidR="005E163A" w:rsidRDefault="005E163A" w:rsidP="005E163A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5E163A" w:rsidRDefault="005E163A" w:rsidP="005E163A">
      <w:pPr>
        <w:rPr>
          <w:rFonts w:ascii="Arial" w:hAnsi="Arial" w:cs="Arial"/>
        </w:rPr>
      </w:pPr>
      <w:r>
        <w:rPr>
          <w:rFonts w:ascii="Arial" w:hAnsi="Arial" w:cs="Arial"/>
        </w:rPr>
        <w:t>'Lopen naar Jeruzalem':</w:t>
      </w:r>
    </w:p>
    <w:p w:rsidR="005E163A" w:rsidRDefault="005E163A" w:rsidP="005E163A">
      <w:pPr>
        <w:rPr>
          <w:rFonts w:ascii="Arial" w:hAnsi="Arial" w:cs="Arial"/>
        </w:rPr>
      </w:pPr>
      <w:r>
        <w:rPr>
          <w:rFonts w:ascii="Arial" w:hAnsi="Arial" w:cs="Arial"/>
        </w:rPr>
        <w:t>tekst en melodie: Ytzen van Osnabrugge</w:t>
      </w:r>
    </w:p>
    <w:p w:rsidR="005E163A" w:rsidRDefault="005E163A" w:rsidP="005E163A">
      <w:pPr>
        <w:rPr>
          <w:rFonts w:ascii="Arial" w:hAnsi="Arial" w:cs="Arial"/>
        </w:rPr>
      </w:pPr>
    </w:p>
    <w:p w:rsidR="005E163A" w:rsidRPr="005E163A" w:rsidRDefault="005E163A" w:rsidP="005E163A">
      <w:pPr>
        <w:rPr>
          <w:rFonts w:ascii="Arial" w:hAnsi="Arial" w:cs="Arial"/>
        </w:rPr>
      </w:pPr>
    </w:p>
    <w:sectPr w:rsidR="005E163A" w:rsidRPr="005E163A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5E163A"/>
    <w:rsid w:val="000135FE"/>
    <w:rsid w:val="000C38ED"/>
    <w:rsid w:val="001F34F8"/>
    <w:rsid w:val="00311AF4"/>
    <w:rsid w:val="003F3544"/>
    <w:rsid w:val="00476D45"/>
    <w:rsid w:val="0052574D"/>
    <w:rsid w:val="005608B1"/>
    <w:rsid w:val="005E163A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3</TotalTime>
  <Pages>2</Pages>
  <Words>161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2013-10-09T13:26:00Z</dcterms:created>
  <dcterms:modified xsi:type="dcterms:W3CDTF">2013-10-09T13:29:00Z</dcterms:modified>
</cp:coreProperties>
</file>