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7519A5">
        <w:rPr>
          <w:rFonts w:ascii="Arial" w:hAnsi="Arial" w:cs="Arial"/>
          <w:b/>
        </w:rPr>
        <w:t>Een hemel en een hel</w:t>
      </w:r>
    </w:p>
    <w:p w:rsidR="001F34F8" w:rsidRDefault="001F34F8">
      <w:pPr>
        <w:rPr>
          <w:rFonts w:ascii="Arial" w:hAnsi="Arial" w:cs="Arial"/>
        </w:rPr>
      </w:pPr>
    </w:p>
    <w:p w:rsidR="007519A5" w:rsidRDefault="0003121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67024" cy="1097280"/>
            <wp:effectExtent l="19050" t="0" r="4826" b="0"/>
            <wp:docPr id="6" name="Afbeelding 5" descr="Een hemel en een hel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en hemel en een hel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7024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21B" w:rsidRDefault="0003121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67024" cy="1747520"/>
            <wp:effectExtent l="19050" t="0" r="4826" b="0"/>
            <wp:docPr id="7" name="Afbeelding 6" descr="Een hemel en een hel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en hemel en een hel0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7024" cy="174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21B" w:rsidRDefault="0003121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67024" cy="1150112"/>
            <wp:effectExtent l="19050" t="0" r="4826" b="0"/>
            <wp:docPr id="8" name="Afbeelding 7" descr="Een hemel en een hel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en hemel en een hel0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7024" cy="115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21B" w:rsidRDefault="0003121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67024" cy="1164336"/>
            <wp:effectExtent l="19050" t="0" r="4826" b="0"/>
            <wp:docPr id="9" name="Afbeelding 8" descr="Een hemel en een hel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en hemel en een hel0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7024" cy="1164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21B" w:rsidRDefault="0003121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67024" cy="1091184"/>
            <wp:effectExtent l="19050" t="0" r="4826" b="0"/>
            <wp:docPr id="10" name="Afbeelding 9" descr="Een hemel en een hel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en hemel en een hel0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7024" cy="1091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21B" w:rsidRDefault="0003121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67024" cy="1761744"/>
            <wp:effectExtent l="19050" t="0" r="4826" b="0"/>
            <wp:docPr id="11" name="Afbeelding 10" descr="Een hemel en een hel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en hemel en een hel0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7024" cy="1761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21B" w:rsidRDefault="0003121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lastRenderedPageBreak/>
        <w:drawing>
          <wp:inline distT="0" distB="0" distL="0" distR="0">
            <wp:extent cx="3367024" cy="2332736"/>
            <wp:effectExtent l="19050" t="0" r="4826" b="0"/>
            <wp:docPr id="12" name="Afbeelding 11" descr="Een hemel en een hel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en hemel en een hel0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7024" cy="2332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21B" w:rsidRDefault="0003121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48736" cy="1215136"/>
            <wp:effectExtent l="19050" t="0" r="4064" b="0"/>
            <wp:docPr id="13" name="Afbeelding 12" descr="Een hemel en een hel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en hemel en een hel08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8736" cy="1215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21B" w:rsidRDefault="0003121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48736" cy="1706880"/>
            <wp:effectExtent l="19050" t="0" r="4064" b="0"/>
            <wp:docPr id="14" name="Afbeelding 13" descr="Een hemel en een hel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en hemel en een hel09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8736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21B" w:rsidRDefault="0003121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48736" cy="1674368"/>
            <wp:effectExtent l="19050" t="0" r="4064" b="0"/>
            <wp:docPr id="15" name="Afbeelding 14" descr="Een hemel en een hel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en hemel en een hel10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8736" cy="1674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21B" w:rsidRDefault="0003121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48736" cy="1857248"/>
            <wp:effectExtent l="19050" t="0" r="4064" b="0"/>
            <wp:docPr id="16" name="Afbeelding 15" descr="Een hemel en een hel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en hemel en een hel11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8736" cy="1857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19A5" w:rsidRDefault="007519A5">
      <w:pPr>
        <w:rPr>
          <w:rFonts w:ascii="Arial" w:hAnsi="Arial" w:cs="Arial"/>
        </w:rPr>
      </w:pPr>
    </w:p>
    <w:p w:rsidR="007519A5" w:rsidRDefault="007519A5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7519A5" w:rsidRDefault="007519A5">
      <w:pPr>
        <w:rPr>
          <w:rFonts w:ascii="Arial" w:hAnsi="Arial" w:cs="Arial"/>
        </w:rPr>
      </w:pPr>
      <w:r>
        <w:rPr>
          <w:rFonts w:ascii="Arial" w:hAnsi="Arial" w:cs="Arial"/>
        </w:rPr>
        <w:t>'Een hemel en een hel':</w:t>
      </w:r>
    </w:p>
    <w:p w:rsidR="007519A5" w:rsidRDefault="007519A5" w:rsidP="007519A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softHyphen/>
      </w:r>
      <w:r w:rsidRPr="007519A5">
        <w:rPr>
          <w:rFonts w:ascii="Arial" w:hAnsi="Arial" w:cs="Arial"/>
          <w:i/>
        </w:rPr>
        <w:t>tekst:</w:t>
      </w:r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</w:rPr>
        <w:t>Jan Krans</w:t>
      </w:r>
    </w:p>
    <w:p w:rsidR="007519A5" w:rsidRPr="007519A5" w:rsidRDefault="007519A5" w:rsidP="007519A5">
      <w:pPr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muziek: </w:t>
      </w:r>
      <w:r>
        <w:rPr>
          <w:rFonts w:ascii="Arial" w:hAnsi="Arial" w:cs="Arial"/>
        </w:rPr>
        <w:t>Fred Tuinder</w:t>
      </w:r>
    </w:p>
    <w:sectPr w:rsidR="007519A5" w:rsidRPr="007519A5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7519A5"/>
    <w:rsid w:val="000135FE"/>
    <w:rsid w:val="0003121B"/>
    <w:rsid w:val="000C38ED"/>
    <w:rsid w:val="001F34F8"/>
    <w:rsid w:val="00311AF4"/>
    <w:rsid w:val="003F3544"/>
    <w:rsid w:val="00476D45"/>
    <w:rsid w:val="0052574D"/>
    <w:rsid w:val="005608B1"/>
    <w:rsid w:val="005E1ED2"/>
    <w:rsid w:val="00600962"/>
    <w:rsid w:val="00613852"/>
    <w:rsid w:val="00637345"/>
    <w:rsid w:val="006E4955"/>
    <w:rsid w:val="007519A5"/>
    <w:rsid w:val="00755516"/>
    <w:rsid w:val="007F0CF8"/>
    <w:rsid w:val="007F1C2D"/>
    <w:rsid w:val="008450B1"/>
    <w:rsid w:val="0087774B"/>
    <w:rsid w:val="00885546"/>
    <w:rsid w:val="009C16E5"/>
    <w:rsid w:val="00B52CA6"/>
    <w:rsid w:val="00CD330B"/>
    <w:rsid w:val="00D3719E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6</TotalTime>
  <Pages>3</Pages>
  <Words>19</Words>
  <Characters>110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2</cp:revision>
  <dcterms:created xsi:type="dcterms:W3CDTF">2013-12-15T03:10:00Z</dcterms:created>
  <dcterms:modified xsi:type="dcterms:W3CDTF">2013-12-15T14:12:00Z</dcterms:modified>
</cp:coreProperties>
</file>