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285CFE" w:rsidP="00613852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Wij zingen de Talenten-rag</w:t>
      </w:r>
    </w:p>
    <w:p w:rsidR="001F34F8" w:rsidRDefault="001F34F8">
      <w:pPr>
        <w:rPr>
          <w:rFonts w:ascii="Arial" w:hAnsi="Arial" w:cs="Arial"/>
        </w:rPr>
      </w:pPr>
    </w:p>
    <w:p w:rsidR="00285CFE" w:rsidRDefault="00285CFE" w:rsidP="00285CF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5970" cy="1708150"/>
            <wp:effectExtent l="19050" t="0" r="0" b="0"/>
            <wp:docPr id="1" name="Afbeelding 1" descr="D:\Kgk\temp\God heeft ons een verhaal gegeven -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God heeft ons een verhaal gegeven -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70" cy="170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CFE" w:rsidRDefault="00285CFE" w:rsidP="00285CF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5970" cy="1165860"/>
            <wp:effectExtent l="19050" t="0" r="0" b="0"/>
            <wp:docPr id="2" name="Afbeelding 2" descr="D:\Kgk\temp\God heeft ons een verhaal gegeven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God heeft ons een verhaal gegeven -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7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CF8" w:rsidRDefault="007F0CF8">
      <w:pPr>
        <w:rPr>
          <w:rFonts w:ascii="Arial" w:hAnsi="Arial" w:cs="Arial"/>
        </w:rPr>
      </w:pPr>
    </w:p>
    <w:p w:rsidR="00285CFE" w:rsidRDefault="00285CFE">
      <w:pPr>
        <w:rPr>
          <w:rFonts w:ascii="Arial" w:hAnsi="Arial" w:cs="Arial"/>
        </w:rPr>
      </w:pPr>
      <w:r>
        <w:rPr>
          <w:rFonts w:ascii="Arial" w:hAnsi="Arial" w:cs="Arial"/>
        </w:rPr>
        <w:t>Talenten-rag</w:t>
      </w:r>
    </w:p>
    <w:p w:rsidR="00285CFE" w:rsidRPr="001F34F8" w:rsidRDefault="00285CFE">
      <w:pPr>
        <w:rPr>
          <w:rFonts w:ascii="Arial" w:hAnsi="Arial" w:cs="Arial"/>
        </w:rPr>
      </w:pPr>
      <w:r>
        <w:rPr>
          <w:rFonts w:ascii="Arial" w:hAnsi="Arial" w:cs="Arial"/>
        </w:rPr>
        <w:t>Tekst en muziek: Diederick Koornstra</w:t>
      </w:r>
    </w:p>
    <w:sectPr w:rsidR="00285CFE" w:rsidRPr="001F34F8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285CFE"/>
    <w:rsid w:val="000135FE"/>
    <w:rsid w:val="000C38ED"/>
    <w:rsid w:val="001F34F8"/>
    <w:rsid w:val="00285CFE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2013-06-04T13:44:00Z</dcterms:created>
  <dcterms:modified xsi:type="dcterms:W3CDTF">2013-06-04T13:46:00Z</dcterms:modified>
</cp:coreProperties>
</file>