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 </w:t>
      </w:r>
      <w:r w:rsidR="00751F86">
        <w:rPr>
          <w:rFonts w:ascii="Arial" w:hAnsi="Arial" w:cs="Arial"/>
          <w:b/>
        </w:rPr>
        <w:t>'</w:t>
      </w:r>
      <w:r w:rsidR="009C5050">
        <w:rPr>
          <w:rFonts w:ascii="Arial" w:hAnsi="Arial" w:cs="Arial"/>
          <w:b/>
        </w:rPr>
        <w:t>Een zegen voor jou</w:t>
      </w:r>
      <w:r w:rsidR="00751F86">
        <w:rPr>
          <w:rFonts w:ascii="Arial" w:hAnsi="Arial" w:cs="Arial"/>
          <w:b/>
        </w:rPr>
        <w:t>'</w:t>
      </w:r>
    </w:p>
    <w:p w:rsidR="001F34F8" w:rsidRDefault="001F34F8">
      <w:pPr>
        <w:rPr>
          <w:rFonts w:ascii="Arial" w:hAnsi="Arial" w:cs="Arial"/>
        </w:rPr>
      </w:pPr>
    </w:p>
    <w:p w:rsidR="007F0CF8" w:rsidRDefault="009C505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52800" cy="2146300"/>
            <wp:effectExtent l="19050" t="0" r="0" b="0"/>
            <wp:docPr id="1" name="Afbeelding 1" descr="D:\Kgk\temp\Kikker is kikker\Een zegen voor jo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Kikker is kikker\Een zegen voor jou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4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050" w:rsidRDefault="009C505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52800" cy="2120900"/>
            <wp:effectExtent l="19050" t="0" r="0" b="0"/>
            <wp:docPr id="2" name="Afbeelding 2" descr="D:\Kgk\temp\Kikker is kikker\Een zegen voor jo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Kikker is kikker\Een zegen voor jou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050" w:rsidRDefault="009C5050">
      <w:pPr>
        <w:rPr>
          <w:rFonts w:ascii="Arial" w:hAnsi="Arial" w:cs="Arial"/>
        </w:rPr>
      </w:pPr>
    </w:p>
    <w:p w:rsidR="00994613" w:rsidRPr="00994613" w:rsidRDefault="00994613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colofon:</w:t>
      </w:r>
    </w:p>
    <w:p w:rsidR="001551EA" w:rsidRDefault="00994613">
      <w:pPr>
        <w:rPr>
          <w:rFonts w:ascii="Arial" w:hAnsi="Arial" w:cs="Arial"/>
        </w:rPr>
      </w:pPr>
      <w:r>
        <w:rPr>
          <w:rFonts w:ascii="Arial" w:hAnsi="Arial" w:cs="Arial"/>
        </w:rPr>
        <w:t>'</w:t>
      </w:r>
      <w:r w:rsidR="001551EA">
        <w:rPr>
          <w:rFonts w:ascii="Arial" w:hAnsi="Arial" w:cs="Arial"/>
        </w:rPr>
        <w:t>Een zegen voor jou</w:t>
      </w:r>
      <w:r>
        <w:rPr>
          <w:rFonts w:ascii="Arial" w:hAnsi="Arial" w:cs="Arial"/>
        </w:rPr>
        <w:t>':</w:t>
      </w:r>
    </w:p>
    <w:p w:rsidR="009C5050" w:rsidRDefault="009C5050">
      <w:pPr>
        <w:rPr>
          <w:rFonts w:ascii="Arial" w:hAnsi="Arial" w:cs="Arial"/>
        </w:rPr>
      </w:pPr>
      <w:r>
        <w:rPr>
          <w:rFonts w:ascii="Arial" w:hAnsi="Arial" w:cs="Arial"/>
          <w:i/>
        </w:rPr>
        <w:t>tekst en muziek:</w:t>
      </w:r>
      <w:r>
        <w:rPr>
          <w:rFonts w:ascii="Arial" w:hAnsi="Arial" w:cs="Arial"/>
        </w:rPr>
        <w:t xml:space="preserve"> Rosalie Kuyvenhoven</w:t>
      </w:r>
    </w:p>
    <w:p w:rsidR="009C5050" w:rsidRDefault="009C5050">
      <w:pPr>
        <w:rPr>
          <w:rFonts w:ascii="Arial" w:hAnsi="Arial" w:cs="Arial"/>
        </w:rPr>
      </w:pPr>
    </w:p>
    <w:p w:rsidR="009C5050" w:rsidRPr="009C5050" w:rsidRDefault="009C5050">
      <w:pPr>
        <w:rPr>
          <w:rFonts w:ascii="Arial" w:hAnsi="Arial" w:cs="Arial"/>
        </w:rPr>
      </w:pPr>
    </w:p>
    <w:sectPr w:rsidR="009C5050" w:rsidRPr="009C5050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9C5050"/>
    <w:rsid w:val="000135FE"/>
    <w:rsid w:val="000C38ED"/>
    <w:rsid w:val="001551EA"/>
    <w:rsid w:val="001F34F8"/>
    <w:rsid w:val="002259B0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1F86"/>
    <w:rsid w:val="00755516"/>
    <w:rsid w:val="007F0CF8"/>
    <w:rsid w:val="007F1C2D"/>
    <w:rsid w:val="008450B1"/>
    <w:rsid w:val="0087774B"/>
    <w:rsid w:val="00885546"/>
    <w:rsid w:val="00994613"/>
    <w:rsid w:val="009C16E5"/>
    <w:rsid w:val="009C5050"/>
    <w:rsid w:val="00B52CA6"/>
    <w:rsid w:val="00C23F68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4</cp:revision>
  <dcterms:created xsi:type="dcterms:W3CDTF">2013-04-16T08:59:00Z</dcterms:created>
  <dcterms:modified xsi:type="dcterms:W3CDTF">2013-10-16T10:31:00Z</dcterms:modified>
</cp:coreProperties>
</file>