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2637ED">
        <w:rPr>
          <w:rFonts w:ascii="Arial" w:hAnsi="Arial" w:cs="Arial"/>
          <w:b/>
        </w:rPr>
        <w:t>Voorjaarsdag</w:t>
      </w:r>
    </w:p>
    <w:p w:rsidR="001F34F8" w:rsidRDefault="001F34F8">
      <w:pPr>
        <w:rPr>
          <w:rFonts w:ascii="Arial" w:hAnsi="Arial" w:cs="Arial"/>
        </w:rPr>
      </w:pPr>
    </w:p>
    <w:p w:rsidR="007F0CF8" w:rsidRDefault="002637E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143000"/>
            <wp:effectExtent l="19050" t="0" r="6350" b="0"/>
            <wp:docPr id="1" name="Afbeelding 1" descr="D:\Kgk\temp\Dorpen met weg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Dorpen met wegen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7ED" w:rsidRDefault="002637E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130300"/>
            <wp:effectExtent l="19050" t="0" r="6350" b="0"/>
            <wp:docPr id="2" name="Afbeelding 2" descr="D:\Kgk\temp\Dorpen met wege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Dorpen met wegen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7ED" w:rsidRDefault="002637E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181100"/>
            <wp:effectExtent l="19050" t="0" r="6350" b="0"/>
            <wp:docPr id="3" name="Afbeelding 3" descr="D:\Kgk\temp\Dorpen met wege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gk\temp\Dorpen met wegen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7ED" w:rsidRDefault="002637ED">
      <w:pPr>
        <w:rPr>
          <w:rFonts w:ascii="Arial" w:hAnsi="Arial" w:cs="Arial"/>
        </w:rPr>
      </w:pP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Licht is gekomen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over de bomen,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kleuren zijn uit hun slaap ontwaakt.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Tot waar in de verte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de hemel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de aarde raakt.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Allerliefste voorjaarsdag,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wie heeft dit schilderij gemaakt?</w:t>
      </w:r>
    </w:p>
    <w:p w:rsidR="002637ED" w:rsidRPr="002637ED" w:rsidRDefault="002637ED" w:rsidP="002637ED">
      <w:pPr>
        <w:rPr>
          <w:rFonts w:ascii="Arial" w:hAnsi="Arial" w:cs="Arial"/>
        </w:rPr>
      </w:pP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Hier is de aarde,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daar is de hemel,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sterren, planeten zon en maan.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Woorden die wij weten,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vergeten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en weer verstaan.</w:t>
      </w:r>
    </w:p>
    <w:p w:rsidR="002637ED" w:rsidRP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Allerliefste voorjaardag,</w:t>
      </w:r>
    </w:p>
    <w:p w:rsidR="002637ED" w:rsidRDefault="002637ED" w:rsidP="002637ED">
      <w:pPr>
        <w:rPr>
          <w:rFonts w:ascii="Arial" w:hAnsi="Arial" w:cs="Arial"/>
        </w:rPr>
      </w:pPr>
      <w:r w:rsidRPr="002637ED">
        <w:rPr>
          <w:rFonts w:ascii="Arial" w:hAnsi="Arial" w:cs="Arial"/>
        </w:rPr>
        <w:t>wie roept mij bij mijn eerste naam?</w:t>
      </w:r>
    </w:p>
    <w:p w:rsidR="002637ED" w:rsidRDefault="002637ED" w:rsidP="002637ED">
      <w:pPr>
        <w:rPr>
          <w:rFonts w:ascii="Arial" w:hAnsi="Arial" w:cs="Arial"/>
        </w:rPr>
      </w:pPr>
    </w:p>
    <w:p w:rsidR="002637ED" w:rsidRDefault="002637ED" w:rsidP="002637ED">
      <w:pPr>
        <w:rPr>
          <w:rFonts w:ascii="Arial" w:hAnsi="Arial" w:cs="Arial"/>
        </w:rPr>
      </w:pPr>
    </w:p>
    <w:p w:rsidR="002637ED" w:rsidRDefault="002637ED" w:rsidP="002637ED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2637ED" w:rsidRDefault="002637ED" w:rsidP="002637ED">
      <w:pPr>
        <w:rPr>
          <w:rFonts w:ascii="Arial" w:hAnsi="Arial" w:cs="Arial"/>
        </w:rPr>
      </w:pPr>
      <w:r>
        <w:rPr>
          <w:rFonts w:ascii="Arial" w:hAnsi="Arial" w:cs="Arial"/>
        </w:rPr>
        <w:t>tekst: Jan Krans</w:t>
      </w:r>
    </w:p>
    <w:p w:rsidR="002637ED" w:rsidRDefault="002637ED" w:rsidP="002637ED">
      <w:pPr>
        <w:rPr>
          <w:rFonts w:ascii="Arial" w:hAnsi="Arial" w:cs="Arial"/>
        </w:rPr>
      </w:pPr>
      <w:r>
        <w:rPr>
          <w:rFonts w:ascii="Arial" w:hAnsi="Arial" w:cs="Arial"/>
        </w:rPr>
        <w:t>muziek: 'By the Rivers of Babylon'</w:t>
      </w:r>
    </w:p>
    <w:p w:rsidR="002637ED" w:rsidRDefault="002637ED" w:rsidP="002637ED">
      <w:pPr>
        <w:rPr>
          <w:rFonts w:ascii="Arial" w:hAnsi="Arial" w:cs="Arial"/>
        </w:rPr>
      </w:pPr>
    </w:p>
    <w:p w:rsidR="002637ED" w:rsidRPr="002637ED" w:rsidRDefault="002637ED" w:rsidP="002637ED">
      <w:pPr>
        <w:rPr>
          <w:rFonts w:ascii="Arial" w:hAnsi="Arial" w:cs="Arial"/>
        </w:rPr>
      </w:pPr>
    </w:p>
    <w:sectPr w:rsidR="002637ED" w:rsidRPr="002637ED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2637ED"/>
    <w:rsid w:val="000135FE"/>
    <w:rsid w:val="000C38ED"/>
    <w:rsid w:val="001F34F8"/>
    <w:rsid w:val="002637ED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6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2013-10-07T19:38:00Z</dcterms:created>
  <dcterms:modified xsi:type="dcterms:W3CDTF">2013-10-07T19:44:00Z</dcterms:modified>
</cp:coreProperties>
</file>