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E35C82">
        <w:rPr>
          <w:rFonts w:ascii="Arial" w:hAnsi="Arial" w:cs="Arial"/>
          <w:b/>
        </w:rPr>
        <w:t>Lied van Petrus</w:t>
      </w:r>
    </w:p>
    <w:p w:rsidR="001F34F8" w:rsidRDefault="001F34F8">
      <w:pPr>
        <w:rPr>
          <w:rFonts w:ascii="Arial" w:hAnsi="Arial" w:cs="Arial"/>
        </w:rPr>
      </w:pPr>
    </w:p>
    <w:p w:rsidR="007F0CF8" w:rsidRDefault="00E35C82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2032000"/>
            <wp:effectExtent l="19050" t="0" r="0" b="0"/>
            <wp:docPr id="1" name="Afbeelding 1" descr="D:\Kgk\temp\Lied van Pet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Lied van Petru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20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C82" w:rsidRDefault="00E35C82">
      <w:pPr>
        <w:rPr>
          <w:rFonts w:ascii="Arial" w:hAnsi="Arial" w:cs="Arial"/>
        </w:rPr>
      </w:pPr>
    </w:p>
    <w:p w:rsidR="00537249" w:rsidRDefault="00537249" w:rsidP="00537249">
      <w:pPr>
        <w:rPr>
          <w:rFonts w:ascii="Verdana" w:hAnsi="Verdana"/>
          <w:color w:val="000000"/>
          <w:sz w:val="20"/>
          <w:szCs w:val="20"/>
        </w:rPr>
      </w:pP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Een dag – al haast vergeten – kwam hij langs,</w:t>
      </w: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En greep mij bij mijn uitgestoken handen.</w:t>
      </w: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Ik wist van niets en was voor niemand bang.</w:t>
      </w: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Ik speelde met de sleutels van de hemel.</w:t>
      </w:r>
    </w:p>
    <w:p w:rsidR="00537249" w:rsidRPr="00246E14" w:rsidRDefault="00537249" w:rsidP="00537249">
      <w:pPr>
        <w:rPr>
          <w:rFonts w:ascii="Arial" w:hAnsi="Arial" w:cs="Arial"/>
        </w:rPr>
      </w:pP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Nu bons ik op de poorten van de hel,</w:t>
      </w: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Mijn handen leeg, aan’t einde van mijn krachten.</w:t>
      </w: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Ik ben hem kwijt en vind mijzelf niet meer,</w:t>
      </w: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Vervreemd, verdwaald in toekomst en verleden.</w:t>
      </w:r>
    </w:p>
    <w:p w:rsidR="00537249" w:rsidRPr="00246E14" w:rsidRDefault="00537249" w:rsidP="00537249">
      <w:pPr>
        <w:rPr>
          <w:rFonts w:ascii="Arial" w:hAnsi="Arial" w:cs="Arial"/>
        </w:rPr>
      </w:pP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Dit is de nacht van afscheid en verraad,</w:t>
      </w: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Eenzaamheid, angst en spijt – zal het weer dagen?</w:t>
      </w:r>
    </w:p>
    <w:p w:rsidR="00537249" w:rsidRPr="00246E14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Herken ik ooit weer mensen in het licht?</w:t>
      </w:r>
    </w:p>
    <w:p w:rsidR="00537249" w:rsidRDefault="00537249" w:rsidP="00537249">
      <w:pPr>
        <w:rPr>
          <w:rFonts w:ascii="Arial" w:hAnsi="Arial" w:cs="Arial"/>
        </w:rPr>
      </w:pPr>
      <w:r w:rsidRPr="00246E14">
        <w:rPr>
          <w:rFonts w:ascii="Arial" w:hAnsi="Arial" w:cs="Arial"/>
        </w:rPr>
        <w:t>Zal er een haan gaan kraaien in de morgen?</w:t>
      </w:r>
    </w:p>
    <w:p w:rsidR="00537249" w:rsidRDefault="00537249" w:rsidP="00537249">
      <w:pPr>
        <w:rPr>
          <w:rFonts w:ascii="Arial" w:hAnsi="Arial" w:cs="Arial"/>
        </w:rPr>
      </w:pPr>
    </w:p>
    <w:p w:rsidR="00537249" w:rsidRDefault="00537249" w:rsidP="00537249">
      <w:pPr>
        <w:rPr>
          <w:rFonts w:ascii="Arial" w:hAnsi="Arial" w:cs="Arial"/>
        </w:rPr>
      </w:pPr>
    </w:p>
    <w:p w:rsidR="00537249" w:rsidRDefault="00537249" w:rsidP="00537249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537249" w:rsidRDefault="00537249" w:rsidP="00537249">
      <w:pPr>
        <w:rPr>
          <w:rFonts w:ascii="Arial" w:hAnsi="Arial" w:cs="Arial"/>
        </w:rPr>
      </w:pPr>
      <w:r>
        <w:rPr>
          <w:rFonts w:ascii="Arial" w:hAnsi="Arial" w:cs="Arial"/>
        </w:rPr>
        <w:t>'Lied van Petrus':</w:t>
      </w:r>
    </w:p>
    <w:p w:rsidR="00537249" w:rsidRDefault="00537249" w:rsidP="00537249">
      <w:pPr>
        <w:rPr>
          <w:rFonts w:ascii="Arial" w:hAnsi="Arial" w:cs="Arial"/>
        </w:rPr>
      </w:pPr>
      <w:r>
        <w:rPr>
          <w:rFonts w:ascii="Arial" w:hAnsi="Arial" w:cs="Arial"/>
        </w:rPr>
        <w:t>tekst: Jan Krans</w:t>
      </w:r>
    </w:p>
    <w:p w:rsidR="00537249" w:rsidRDefault="00537249" w:rsidP="00537249">
      <w:pPr>
        <w:rPr>
          <w:rFonts w:ascii="Arial" w:hAnsi="Arial" w:cs="Arial"/>
        </w:rPr>
      </w:pPr>
      <w:r>
        <w:rPr>
          <w:rFonts w:ascii="Arial" w:hAnsi="Arial" w:cs="Arial"/>
        </w:rPr>
        <w:t>muziek: Diederick Koornstra</w:t>
      </w:r>
    </w:p>
    <w:p w:rsidR="00E35C82" w:rsidRPr="001F34F8" w:rsidRDefault="00E35C82">
      <w:pPr>
        <w:rPr>
          <w:rFonts w:ascii="Arial" w:hAnsi="Arial" w:cs="Arial"/>
        </w:rPr>
      </w:pPr>
    </w:p>
    <w:sectPr w:rsidR="00E35C82" w:rsidRPr="001F34F8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E35C82"/>
    <w:rsid w:val="000135FE"/>
    <w:rsid w:val="000C38ED"/>
    <w:rsid w:val="001F34F8"/>
    <w:rsid w:val="00311AF4"/>
    <w:rsid w:val="003F3544"/>
    <w:rsid w:val="00476D45"/>
    <w:rsid w:val="0052574D"/>
    <w:rsid w:val="00537249"/>
    <w:rsid w:val="005608B1"/>
    <w:rsid w:val="005615A8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A62307"/>
    <w:rsid w:val="00B52CA6"/>
    <w:rsid w:val="00CD330B"/>
    <w:rsid w:val="00DB1CF6"/>
    <w:rsid w:val="00DF2967"/>
    <w:rsid w:val="00E261E3"/>
    <w:rsid w:val="00E35C82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118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Wij zingen: Lied van Petrus</vt:lpstr>
      <vt:lpstr/>
    </vt:vector>
  </TitlesOfParts>
  <Company>Microsoft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Henk Scheffer</dc:creator>
  <cp:lastModifiedBy>Henk Scheffer</cp:lastModifiedBy>
  <cp:revision>2</cp:revision>
  <dcterms:created xsi:type="dcterms:W3CDTF">2013-03-25T00:36:00Z</dcterms:created>
  <dcterms:modified xsi:type="dcterms:W3CDTF">2013-10-09T15:51:00Z</dcterms:modified>
</cp:coreProperties>
</file>