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5E3343">
        <w:rPr>
          <w:rFonts w:ascii="Arial" w:hAnsi="Arial" w:cs="Arial"/>
          <w:b/>
        </w:rPr>
        <w:t>De stad van goud</w:t>
      </w:r>
    </w:p>
    <w:p w:rsidR="001F34F8" w:rsidRDefault="001F34F8">
      <w:pPr>
        <w:rPr>
          <w:rFonts w:ascii="Arial" w:hAnsi="Arial" w:cs="Arial"/>
        </w:rPr>
      </w:pPr>
    </w:p>
    <w:p w:rsidR="007F0CF8" w:rsidRDefault="005E334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30300"/>
            <wp:effectExtent l="19050" t="0" r="6350" b="0"/>
            <wp:docPr id="1" name="Afbeelding 1" descr="D:\Kgk\temp\De stad van gou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De stad van gou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343" w:rsidRDefault="005E3343">
      <w:pPr>
        <w:rPr>
          <w:rFonts w:ascii="Arial" w:hAnsi="Arial" w:cs="Arial"/>
        </w:rPr>
      </w:pP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 xml:space="preserve">De heksen zijn getrouwd 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en ook de reuzen.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En niemand is bang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en niemand is bang.</w:t>
      </w:r>
    </w:p>
    <w:p w:rsidR="005E3343" w:rsidRPr="005E3343" w:rsidRDefault="005E3343" w:rsidP="005E3343">
      <w:pPr>
        <w:rPr>
          <w:rFonts w:ascii="Arial" w:hAnsi="Arial" w:cs="Arial"/>
        </w:rPr>
      </w:pP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De aarde draait door,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 xml:space="preserve">de slang doet lief naar een kind 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dat daar speelt,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een kind dat daar speelt.</w:t>
      </w:r>
    </w:p>
    <w:p w:rsidR="005E3343" w:rsidRPr="005E3343" w:rsidRDefault="005E3343" w:rsidP="005E3343">
      <w:pPr>
        <w:rPr>
          <w:rFonts w:ascii="Arial" w:hAnsi="Arial" w:cs="Arial"/>
        </w:rPr>
      </w:pP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De wolf verlangt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naar een kusje van jou: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hij is nooit meer bang,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hij is nooit meer bang.</w:t>
      </w:r>
    </w:p>
    <w:p w:rsidR="005E3343" w:rsidRPr="005E3343" w:rsidRDefault="005E3343" w:rsidP="005E3343">
      <w:pPr>
        <w:rPr>
          <w:rFonts w:ascii="Arial" w:hAnsi="Arial" w:cs="Arial"/>
        </w:rPr>
      </w:pP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Hij woont in onze straat: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de God van de liefde,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in kamers van goud,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in kamers van goud.</w:t>
      </w:r>
    </w:p>
    <w:p w:rsidR="005E3343" w:rsidRPr="005E3343" w:rsidRDefault="005E3343" w:rsidP="005E3343">
      <w:pPr>
        <w:rPr>
          <w:rFonts w:ascii="Arial" w:hAnsi="Arial" w:cs="Arial"/>
        </w:rPr>
      </w:pP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Hij woont in onze straat: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de God van de liefde,</w:t>
      </w:r>
    </w:p>
    <w:p w:rsidR="005E3343" w:rsidRP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de stad is van goud,</w:t>
      </w:r>
    </w:p>
    <w:p w:rsidR="005E3343" w:rsidRDefault="005E3343" w:rsidP="005E3343">
      <w:pPr>
        <w:rPr>
          <w:rFonts w:ascii="Arial" w:hAnsi="Arial" w:cs="Arial"/>
        </w:rPr>
      </w:pPr>
      <w:r w:rsidRPr="005E3343">
        <w:rPr>
          <w:rFonts w:ascii="Arial" w:hAnsi="Arial" w:cs="Arial"/>
        </w:rPr>
        <w:t>de stad is van goud.</w:t>
      </w:r>
    </w:p>
    <w:p w:rsidR="005E3343" w:rsidRDefault="005E3343" w:rsidP="005E3343">
      <w:pPr>
        <w:rPr>
          <w:rFonts w:ascii="Arial" w:hAnsi="Arial" w:cs="Arial"/>
        </w:rPr>
      </w:pPr>
    </w:p>
    <w:p w:rsidR="005E3343" w:rsidRDefault="005E3343" w:rsidP="005E3343">
      <w:pPr>
        <w:rPr>
          <w:rFonts w:ascii="Arial" w:hAnsi="Arial" w:cs="Arial"/>
        </w:rPr>
      </w:pPr>
    </w:p>
    <w:p w:rsidR="005E3343" w:rsidRDefault="005E3343" w:rsidP="005E3343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5E3343" w:rsidRDefault="005E3343" w:rsidP="005E3343">
      <w:pPr>
        <w:rPr>
          <w:rFonts w:ascii="Arial" w:hAnsi="Arial" w:cs="Arial"/>
        </w:rPr>
      </w:pPr>
      <w:r>
        <w:rPr>
          <w:rFonts w:ascii="Arial" w:hAnsi="Arial" w:cs="Arial"/>
        </w:rPr>
        <w:t>'De stad van goud':</w:t>
      </w:r>
    </w:p>
    <w:p w:rsidR="005E3343" w:rsidRDefault="005E3343" w:rsidP="005E3343">
      <w:pPr>
        <w:rPr>
          <w:rFonts w:ascii="Arial" w:hAnsi="Arial" w:cs="Arial"/>
        </w:rPr>
      </w:pPr>
      <w:r>
        <w:rPr>
          <w:rFonts w:ascii="Arial" w:hAnsi="Arial" w:cs="Arial"/>
          <w:i/>
        </w:rPr>
        <w:t>tekst:</w:t>
      </w:r>
      <w:r>
        <w:rPr>
          <w:rFonts w:ascii="Arial" w:hAnsi="Arial" w:cs="Arial"/>
        </w:rPr>
        <w:t xml:space="preserve"> Henk de Pater</w:t>
      </w:r>
    </w:p>
    <w:p w:rsidR="005E3343" w:rsidRDefault="005E3343" w:rsidP="005E3343">
      <w:pPr>
        <w:rPr>
          <w:rFonts w:ascii="Arial" w:hAnsi="Arial" w:cs="Arial"/>
        </w:rPr>
      </w:pPr>
      <w:r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Fred Tuinder</w:t>
      </w:r>
    </w:p>
    <w:p w:rsidR="005E3343" w:rsidRDefault="005E3343" w:rsidP="005E3343">
      <w:pPr>
        <w:rPr>
          <w:rFonts w:ascii="Arial" w:hAnsi="Arial" w:cs="Arial"/>
        </w:rPr>
      </w:pPr>
    </w:p>
    <w:p w:rsidR="005E3343" w:rsidRPr="005E3343" w:rsidRDefault="005E3343" w:rsidP="005E3343">
      <w:pPr>
        <w:rPr>
          <w:rFonts w:ascii="Arial" w:hAnsi="Arial" w:cs="Arial"/>
        </w:rPr>
      </w:pPr>
    </w:p>
    <w:sectPr w:rsidR="005E3343" w:rsidRPr="005E3343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5E3343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5E3343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2013-10-19T23:43:00Z</dcterms:created>
  <dcterms:modified xsi:type="dcterms:W3CDTF">2013-10-19T23:45:00Z</dcterms:modified>
</cp:coreProperties>
</file>