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63042E">
        <w:rPr>
          <w:rFonts w:ascii="Arial" w:hAnsi="Arial" w:cs="Arial"/>
          <w:b/>
        </w:rPr>
        <w:t>Lied voor de dag en de nacht</w:t>
      </w:r>
    </w:p>
    <w:p w:rsidR="001F34F8" w:rsidRDefault="001F34F8">
      <w:pPr>
        <w:rPr>
          <w:rFonts w:ascii="Arial" w:hAnsi="Arial" w:cs="Arial"/>
        </w:rPr>
      </w:pPr>
    </w:p>
    <w:p w:rsidR="007F0CF8" w:rsidRDefault="006304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0100" cy="1689100"/>
            <wp:effectExtent l="19050" t="0" r="0" b="0"/>
            <wp:docPr id="1" name="Afbeelding 1" descr="D:\Kgk\temp\De dagen zijn ontkom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De dagen zijn ontkome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42E" w:rsidRDefault="006304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0100" cy="1727200"/>
            <wp:effectExtent l="19050" t="0" r="0" b="0"/>
            <wp:docPr id="2" name="Afbeelding 2" descr="D:\Kgk\temp\De dagen zijn ontkome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De dagen zijn ontkomen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72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42E" w:rsidRDefault="0063042E">
      <w:pPr>
        <w:rPr>
          <w:rFonts w:ascii="Arial" w:hAnsi="Arial" w:cs="Arial"/>
        </w:rPr>
      </w:pP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Om 't donker in te tomen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dat uit het niets ontsprong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is nu de nacht volkomen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gemaand door deze zon.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De langste dag ontluikt,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het licht komt ons beminnen,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wij gaan voorgoed beginnen,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zijn leven voor ons uit!</w:t>
      </w:r>
    </w:p>
    <w:p w:rsidR="0063042E" w:rsidRPr="0063042E" w:rsidRDefault="0063042E" w:rsidP="0063042E">
      <w:pPr>
        <w:rPr>
          <w:rFonts w:ascii="Arial" w:hAnsi="Arial" w:cs="Arial"/>
        </w:rPr>
      </w:pP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Zijn naam gaat in ons midden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en doet ons waarheid aan,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zijn woord op ieders lippen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verbreekt ons doods bestaan.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Die alle vrijheid heeft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zijn lijden uit te delen</w:t>
      </w:r>
    </w:p>
    <w:p w:rsidR="0063042E" w:rsidRP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in brood en wijn voor velen</w:t>
      </w:r>
    </w:p>
    <w:p w:rsidR="0063042E" w:rsidRDefault="0063042E" w:rsidP="0063042E">
      <w:pPr>
        <w:rPr>
          <w:rFonts w:ascii="Arial" w:hAnsi="Arial" w:cs="Arial"/>
        </w:rPr>
      </w:pPr>
      <w:r w:rsidRPr="0063042E">
        <w:rPr>
          <w:rFonts w:ascii="Arial" w:hAnsi="Arial" w:cs="Arial"/>
        </w:rPr>
        <w:t>leeft! - voor ons uitgeleefd.</w:t>
      </w:r>
    </w:p>
    <w:p w:rsidR="0063042E" w:rsidRDefault="0063042E" w:rsidP="0063042E">
      <w:pPr>
        <w:rPr>
          <w:rFonts w:ascii="Arial" w:hAnsi="Arial" w:cs="Arial"/>
        </w:rPr>
      </w:pPr>
    </w:p>
    <w:p w:rsidR="0063042E" w:rsidRDefault="0063042E" w:rsidP="0063042E">
      <w:pPr>
        <w:rPr>
          <w:rFonts w:ascii="Arial" w:hAnsi="Arial" w:cs="Arial"/>
        </w:rPr>
      </w:pPr>
    </w:p>
    <w:p w:rsidR="0063042E" w:rsidRDefault="0063042E" w:rsidP="0063042E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63042E" w:rsidRDefault="0063042E" w:rsidP="0063042E">
      <w:pPr>
        <w:rPr>
          <w:rFonts w:ascii="Arial" w:hAnsi="Arial" w:cs="Arial"/>
        </w:rPr>
      </w:pPr>
      <w:r>
        <w:rPr>
          <w:rFonts w:ascii="Arial" w:hAnsi="Arial" w:cs="Arial"/>
        </w:rPr>
        <w:t>'Lied voor de dag en de nacht':</w:t>
      </w:r>
    </w:p>
    <w:p w:rsidR="0063042E" w:rsidRDefault="0063042E" w:rsidP="0063042E">
      <w:pPr>
        <w:rPr>
          <w:rFonts w:ascii="Arial" w:hAnsi="Arial" w:cs="Arial"/>
        </w:rPr>
      </w:pPr>
      <w:r>
        <w:rPr>
          <w:rFonts w:ascii="Arial" w:hAnsi="Arial" w:cs="Arial"/>
        </w:rPr>
        <w:t>tekst: Martin Los</w:t>
      </w:r>
    </w:p>
    <w:p w:rsidR="0063042E" w:rsidRDefault="0063042E" w:rsidP="0063042E">
      <w:pPr>
        <w:rPr>
          <w:rFonts w:ascii="Arial" w:hAnsi="Arial" w:cs="Arial"/>
        </w:rPr>
      </w:pPr>
      <w:r>
        <w:rPr>
          <w:rFonts w:ascii="Arial" w:hAnsi="Arial" w:cs="Arial"/>
        </w:rPr>
        <w:t>muziek: Bart Thijs</w:t>
      </w:r>
    </w:p>
    <w:p w:rsidR="0063042E" w:rsidRDefault="0063042E" w:rsidP="0063042E">
      <w:pPr>
        <w:rPr>
          <w:rFonts w:ascii="Arial" w:hAnsi="Arial" w:cs="Arial"/>
        </w:rPr>
      </w:pPr>
    </w:p>
    <w:p w:rsidR="0063042E" w:rsidRPr="0063042E" w:rsidRDefault="0063042E" w:rsidP="0063042E">
      <w:pPr>
        <w:rPr>
          <w:rFonts w:ascii="Arial" w:hAnsi="Arial" w:cs="Arial"/>
        </w:rPr>
      </w:pPr>
    </w:p>
    <w:sectPr w:rsidR="0063042E" w:rsidRPr="0063042E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63042E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042E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2013-10-07T23:29:00Z</dcterms:created>
  <dcterms:modified xsi:type="dcterms:W3CDTF">2013-10-07T23:31:00Z</dcterms:modified>
</cp:coreProperties>
</file>