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4200F3">
        <w:rPr>
          <w:rFonts w:ascii="Arial" w:hAnsi="Arial" w:cs="Arial"/>
          <w:b/>
        </w:rPr>
        <w:t>Als het water stroomt</w:t>
      </w:r>
    </w:p>
    <w:p w:rsidR="001F34F8" w:rsidRDefault="001F34F8">
      <w:pPr>
        <w:rPr>
          <w:rFonts w:ascii="Arial" w:hAnsi="Arial" w:cs="Arial"/>
        </w:rPr>
      </w:pPr>
    </w:p>
    <w:p w:rsidR="004200F3" w:rsidRDefault="004200F3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78200" cy="2070100"/>
            <wp:effectExtent l="19050" t="0" r="0" b="0"/>
            <wp:docPr id="3" name="Afbeelding 3" descr="D:\Kgk\temp\als het water stroom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Kgk\temp\als het water stroom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0" cy="207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78200" cy="2044700"/>
            <wp:effectExtent l="19050" t="0" r="0" b="0"/>
            <wp:docPr id="4" name="Afbeelding 4" descr="D:\Kgk\temp\als het water stroom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Kgk\temp\als het water stroomt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0" cy="204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0F3" w:rsidRDefault="004200F3">
      <w:pPr>
        <w:rPr>
          <w:rFonts w:ascii="Arial" w:hAnsi="Arial" w:cs="Arial"/>
        </w:rPr>
      </w:pPr>
    </w:p>
    <w:p w:rsidR="004200F3" w:rsidRDefault="004200F3">
      <w:pPr>
        <w:rPr>
          <w:rFonts w:ascii="Arial" w:hAnsi="Arial" w:cs="Arial"/>
        </w:rPr>
      </w:pPr>
    </w:p>
    <w:p w:rsidR="004200F3" w:rsidRDefault="004200F3">
      <w:pPr>
        <w:rPr>
          <w:rFonts w:ascii="Arial" w:hAnsi="Arial" w:cs="Arial"/>
        </w:rPr>
      </w:pPr>
      <w:r>
        <w:rPr>
          <w:rFonts w:ascii="Arial" w:hAnsi="Arial" w:cs="Arial"/>
        </w:rPr>
        <w:t>tekst: Jan Krans</w:t>
      </w:r>
    </w:p>
    <w:p w:rsidR="004200F3" w:rsidRPr="001F34F8" w:rsidRDefault="004200F3">
      <w:pPr>
        <w:rPr>
          <w:rFonts w:ascii="Arial" w:hAnsi="Arial" w:cs="Arial"/>
        </w:rPr>
      </w:pPr>
      <w:r>
        <w:rPr>
          <w:rFonts w:ascii="Arial" w:hAnsi="Arial" w:cs="Arial"/>
        </w:rPr>
        <w:t>muziek: Fred Tuinder</w:t>
      </w:r>
    </w:p>
    <w:sectPr w:rsidR="004200F3" w:rsidRPr="001F34F8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4200F3"/>
    <w:rsid w:val="000135FE"/>
    <w:rsid w:val="000C38ED"/>
    <w:rsid w:val="001F34F8"/>
    <w:rsid w:val="00311AF4"/>
    <w:rsid w:val="003F3544"/>
    <w:rsid w:val="004200F3"/>
    <w:rsid w:val="00476D45"/>
    <w:rsid w:val="0052574D"/>
    <w:rsid w:val="005608B1"/>
    <w:rsid w:val="005E1ED2"/>
    <w:rsid w:val="00600962"/>
    <w:rsid w:val="00613852"/>
    <w:rsid w:val="00637345"/>
    <w:rsid w:val="006E4955"/>
    <w:rsid w:val="00755516"/>
    <w:rsid w:val="007F0CF8"/>
    <w:rsid w:val="007F1C2D"/>
    <w:rsid w:val="008450B1"/>
    <w:rsid w:val="0087774B"/>
    <w:rsid w:val="00885546"/>
    <w:rsid w:val="009C16E5"/>
    <w:rsid w:val="00B52CA6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4</TotalTime>
  <Pages>1</Pages>
  <Words>12</Words>
  <Characters>66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1</cp:revision>
  <dcterms:created xsi:type="dcterms:W3CDTF">2013-10-01T22:06:00Z</dcterms:created>
  <dcterms:modified xsi:type="dcterms:W3CDTF">2013-10-01T22:10:00Z</dcterms:modified>
</cp:coreProperties>
</file>